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BF757E" w14:textId="0E98C8BF" w:rsidR="002A012C" w:rsidRPr="007E38D0" w:rsidRDefault="00B523ED" w:rsidP="009D1B13">
      <w:pPr>
        <w:spacing w:before="0" w:after="0" w:line="20" w:lineRule="atLeast"/>
        <w:rPr>
          <w:rFonts w:ascii="Leelawadee" w:hAnsi="Leelawadee" w:cs="Leelawadee"/>
          <w:noProof/>
          <w:color w:val="0673A5" w:themeColor="text2" w:themeShade="BF"/>
          <w:sz w:val="24"/>
          <w:szCs w:val="24"/>
          <w:cs/>
          <w:lang w:bidi="th-TH"/>
        </w:rPr>
      </w:pPr>
      <w:r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  <w:drawing>
          <wp:anchor distT="0" distB="0" distL="114300" distR="114300" simplePos="0" relativeHeight="251783168" behindDoc="0" locked="0" layoutInCell="1" allowOverlap="1" wp14:anchorId="165A0847" wp14:editId="167E6F03">
            <wp:simplePos x="0" y="0"/>
            <wp:positionH relativeFrom="margin">
              <wp:posOffset>-161925</wp:posOffset>
            </wp:positionH>
            <wp:positionV relativeFrom="paragraph">
              <wp:posOffset>-332740</wp:posOffset>
            </wp:positionV>
            <wp:extent cx="6983095" cy="6705600"/>
            <wp:effectExtent l="0" t="0" r="825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3095" cy="670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B0A44" w14:textId="3C684E2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13957B9E" w14:textId="33092A9B" w:rsidR="00D53DB9" w:rsidRDefault="00D53DB9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68B4169E" w14:textId="2B5F4221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5FD48A68" w14:textId="5C96BB8B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77CE9DE8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4C8CBD39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4E441BEF" w14:textId="7BD13D18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  <w:bookmarkStart w:id="0" w:name="_Hlk87370477"/>
      <w:bookmarkEnd w:id="0"/>
    </w:p>
    <w:p w14:paraId="25F06CB4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1386F6CE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3BB70644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777838D7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5A297DA6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04C638BA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437AEEDE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5E2A966F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22DA0DB9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224D2D2E" w14:textId="77777777" w:rsidR="008B7D61" w:rsidRDefault="008B7D61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cs/>
          <w:lang w:val="th-TH" w:bidi="th-TH"/>
        </w:rPr>
      </w:pPr>
    </w:p>
    <w:p w14:paraId="05CAEF51" w14:textId="77777777" w:rsidR="00E66A50" w:rsidRDefault="00E66A50" w:rsidP="001D6A3E">
      <w:pPr>
        <w:spacing w:before="0" w:after="0" w:line="20" w:lineRule="atLeast"/>
        <w:jc w:val="center"/>
        <w:rPr>
          <w:rFonts w:ascii="Leelawadee" w:hAnsi="Leelawadee" w:cs="Leelawadee"/>
          <w:noProof/>
          <w:color w:val="0673A5" w:themeColor="text2" w:themeShade="BF"/>
          <w:sz w:val="24"/>
          <w:szCs w:val="24"/>
          <w:lang w:val="th-TH" w:bidi="th-TH"/>
        </w:rPr>
      </w:pPr>
    </w:p>
    <w:p w14:paraId="554BB357" w14:textId="77777777" w:rsidR="009A0692" w:rsidRDefault="009A0692" w:rsidP="001D6A3E">
      <w:pPr>
        <w:spacing w:before="0" w:after="0" w:line="20" w:lineRule="atLeast"/>
        <w:jc w:val="center"/>
        <w:rPr>
          <w:rFonts w:asciiTheme="minorBidi" w:hAnsiTheme="minorBidi"/>
          <w:noProof/>
          <w:sz w:val="21"/>
          <w:szCs w:val="21"/>
          <w:lang w:eastAsia="en-US" w:bidi="th-TH"/>
        </w:rPr>
      </w:pPr>
    </w:p>
    <w:p w14:paraId="542C044B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37AD9C78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1A587EAA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4FFFF5C8" w14:textId="55456F23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2984D213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677BE343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16CA82AB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7203A13A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104D1660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78600E5A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18139CB7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436FE26F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364EA0E1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017EA871" w14:textId="77777777" w:rsidR="00AC2DEE" w:rsidRDefault="00AC2DEE" w:rsidP="001D6A3E">
      <w:pPr>
        <w:spacing w:before="0" w:after="0" w:line="20" w:lineRule="atLeast"/>
        <w:jc w:val="center"/>
        <w:rPr>
          <w:rFonts w:asciiTheme="minorBidi" w:hAnsiTheme="minorBidi"/>
          <w:sz w:val="20"/>
          <w:szCs w:val="20"/>
        </w:rPr>
      </w:pPr>
    </w:p>
    <w:p w14:paraId="4E0B681F" w14:textId="50A071E8" w:rsidR="00B011A2" w:rsidRDefault="00B011A2" w:rsidP="00B011A2">
      <w:pPr>
        <w:rPr>
          <w:lang w:bidi="th-TH"/>
        </w:rPr>
      </w:pPr>
    </w:p>
    <w:p w14:paraId="174CC9A4" w14:textId="77777777" w:rsidR="009F4340" w:rsidRPr="00B011A2" w:rsidRDefault="009F4340" w:rsidP="00B011A2">
      <w:pPr>
        <w:rPr>
          <w:cs/>
          <w:lang w:bidi="th-TH"/>
        </w:rPr>
      </w:pPr>
    </w:p>
    <w:p w14:paraId="26A651AB" w14:textId="77777777" w:rsidR="00795FDA" w:rsidRPr="008B7D61" w:rsidRDefault="00C818AD" w:rsidP="008B7D61">
      <w:pPr>
        <w:pStyle w:val="Heading1"/>
        <w:spacing w:before="0" w:line="20" w:lineRule="atLeast"/>
        <w:rPr>
          <w:rFonts w:ascii="Leelawadee" w:hAnsi="Leelawadee" w:cs="Leelawadee"/>
          <w:sz w:val="24"/>
          <w:szCs w:val="24"/>
          <w:lang w:bidi="th-TH"/>
        </w:rPr>
      </w:pPr>
      <w:r w:rsidRPr="002F7C72">
        <w:rPr>
          <w:rFonts w:ascii="Leelawadee" w:hAnsi="Leelawadee" w:cs="Leelawadee"/>
          <w:sz w:val="24"/>
          <w:szCs w:val="24"/>
          <w:cs/>
          <w:lang w:bidi="th-TH"/>
        </w:rPr>
        <w:t>จุดเด่น</w:t>
      </w:r>
    </w:p>
    <w:p w14:paraId="5597CFE2" w14:textId="556603C6" w:rsidR="00E66A50" w:rsidRPr="00637C25" w:rsidRDefault="00E66A50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พักโรงแรม </w:t>
      </w:r>
      <w:r w:rsidRPr="003C48F0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5 </w:t>
      </w:r>
      <w:r w:rsidRPr="003C48F0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ดาว</w:t>
      </w:r>
      <w:r w:rsidRPr="003C48F0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3C48F0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</w:t>
      </w:r>
      <w:r w:rsidRPr="003C48F0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โรงแรมสไตล์ถ้ำ</w:t>
      </w:r>
      <w:r w:rsidR="00803BD1" w:rsidRPr="003C48F0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1 </w:t>
      </w:r>
      <w:r w:rsidR="00803BD1" w:rsidRPr="003C48F0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คืน</w:t>
      </w:r>
    </w:p>
    <w:p w14:paraId="45AB9906" w14:textId="46A7F980" w:rsidR="00637C25" w:rsidRPr="003C48F0" w:rsidRDefault="00637C25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เที่ยวไม่เหนื่อยบินภายใน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เที่ยว </w:t>
      </w:r>
      <w:r w:rsidR="009D086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(</w:t>
      </w:r>
      <w:r w:rsidR="009D086E">
        <w:rPr>
          <w:rFonts w:ascii="Leelawadee" w:hAnsi="Leelawadee" w:cs="Leelawadee"/>
          <w:color w:val="002060"/>
          <w:sz w:val="24"/>
          <w:szCs w:val="24"/>
          <w:lang w:bidi="th-TH"/>
        </w:rPr>
        <w:t>Turkish Airlines)</w:t>
      </w:r>
    </w:p>
    <w:p w14:paraId="3C0EE4DF" w14:textId="77777777" w:rsidR="00974803" w:rsidRPr="003C48F0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เมืองอิสตันบูล </w:t>
      </w:r>
      <w:r w:rsidRPr="003C48F0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สุเหร่าสีน้ำเงิน สุเหร่าเซนต์โซเฟีย </w:t>
      </w:r>
    </w:p>
    <w:p w14:paraId="226F1BB3" w14:textId="0D4AC332" w:rsidR="00974803" w:rsidRPr="0056098D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ชมความยิ่งใหญ่ของ </w:t>
      </w:r>
      <w:r w:rsidRPr="003C48F0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พระราชวังโดลมาบาห์เช </w:t>
      </w:r>
    </w:p>
    <w:p w14:paraId="082F02A6" w14:textId="55AF1739" w:rsidR="0056098D" w:rsidRPr="003C48F0" w:rsidRDefault="0056098D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ชมและสัมผัสความงามของเทศกาล</w:t>
      </w:r>
      <w:r w:rsidRPr="0056098D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ดอกทิวลิป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ที่งดงาม 1 ปีมีครั้งเดียว</w:t>
      </w:r>
    </w:p>
    <w:p w14:paraId="1B866FF5" w14:textId="77777777" w:rsidR="00974803" w:rsidRPr="003C48F0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ชมดินแดนแห่งเทพนิยาย </w:t>
      </w:r>
      <w:r w:rsidRPr="003C48F0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คัปปาโดเกีย  </w:t>
      </w:r>
    </w:p>
    <w:p w14:paraId="0F81B9E3" w14:textId="77777777" w:rsidR="00974803" w:rsidRPr="003C48F0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ชมดินแดนอันน่าอัศจรรย์ </w:t>
      </w:r>
      <w:r w:rsidRPr="003C48F0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ปามุคคาเล่ (ปราสาทปุยฝ้าย)</w:t>
      </w:r>
    </w:p>
    <w:p w14:paraId="7EC4EF8F" w14:textId="77777777" w:rsidR="00974803" w:rsidRPr="003C48F0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3C48F0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โชว์ระบำหน้าท้อง </w:t>
      </w: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สไตล์พื้นเมือง ประเทศตุรกี </w:t>
      </w:r>
    </w:p>
    <w:p w14:paraId="642746B2" w14:textId="77777777" w:rsidR="00974803" w:rsidRPr="003C48F0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3C48F0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โรงงานเครื่องหนัง </w:t>
      </w: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ซึ่งมีชื่อเสียงโด่งดังของ ประเทศตุรกี </w:t>
      </w:r>
    </w:p>
    <w:p w14:paraId="51CFFD58" w14:textId="77777777" w:rsidR="00974803" w:rsidRPr="003C48F0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ชมสัญลักษณ์อันชาญฉลาดด้านกลศึกของนักรบโบราณ </w:t>
      </w:r>
      <w:r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ม้าไม้จำลองแห่งเมืองทรอย </w:t>
      </w:r>
    </w:p>
    <w:p w14:paraId="3336FB47" w14:textId="77777777" w:rsidR="00974803" w:rsidRPr="003C48F0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ชมเมืองอันรุ่งเรืองในอดีตกาล ที่ปัจจุบันคงไว้เพียงซากปรักหักพัง </w:t>
      </w:r>
      <w:r w:rsidRPr="003C48F0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เมืองเอฟฟิซุส </w:t>
      </w: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 </w:t>
      </w:r>
      <w:r w:rsidRPr="003C48F0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เมืองเปอร์กามัม </w:t>
      </w:r>
    </w:p>
    <w:p w14:paraId="5F529241" w14:textId="77777777" w:rsidR="00974803" w:rsidRPr="003C48F0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 </w:t>
      </w:r>
      <w:r w:rsidRPr="0056098D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บ้านของพระแม่มารี </w:t>
      </w: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ซึ่งเชื่อกันว่าเป็นที่สุดท้ายที่พระแม่มารีอาศัยอยู่</w:t>
      </w:r>
    </w:p>
    <w:p w14:paraId="7DC1C20B" w14:textId="77777777" w:rsidR="00974803" w:rsidRPr="003C48F0" w:rsidRDefault="00974803" w:rsidP="00974803">
      <w:pPr>
        <w:pStyle w:val="ListParagraph"/>
        <w:numPr>
          <w:ilvl w:val="0"/>
          <w:numId w:val="20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3C48F0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ช้อปปิ้งสินค้าพื้นเมืองคุณภาพที่ </w:t>
      </w:r>
      <w:r w:rsidRPr="0056098D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ตลาดสไปซ์</w:t>
      </w:r>
    </w:p>
    <w:p w14:paraId="0D3E188F" w14:textId="77777777" w:rsidR="00E66A50" w:rsidRPr="002F7C72" w:rsidRDefault="00E66A50" w:rsidP="00E66A50">
      <w:pPr>
        <w:pStyle w:val="ListParagraph"/>
        <w:spacing w:before="0" w:after="0" w:line="20" w:lineRule="atLeast"/>
        <w:rPr>
          <w:rFonts w:ascii="Leelawadee" w:hAnsi="Leelawadee" w:cs="Leelawadee"/>
          <w:sz w:val="24"/>
          <w:szCs w:val="24"/>
          <w:lang w:bidi="th-TH"/>
        </w:rPr>
      </w:pPr>
    </w:p>
    <w:p w14:paraId="2240E378" w14:textId="75790FA6" w:rsidR="009A0692" w:rsidRPr="002F7C72" w:rsidRDefault="00BE1CA9" w:rsidP="001D6A3E">
      <w:pPr>
        <w:pStyle w:val="Heading1"/>
        <w:tabs>
          <w:tab w:val="left" w:pos="2940"/>
        </w:tabs>
        <w:spacing w:before="0" w:line="20" w:lineRule="atLeast"/>
        <w:rPr>
          <w:rStyle w:val="BookTitle"/>
          <w:rFonts w:ascii="Leelawadee" w:hAnsi="Leelawadee" w:cs="Leelawadee"/>
          <w:b w:val="0"/>
          <w:bCs w:val="0"/>
          <w:sz w:val="24"/>
          <w:szCs w:val="24"/>
          <w:lang w:bidi="th-TH"/>
        </w:rPr>
      </w:pPr>
      <w:r w:rsidRPr="002F7C72">
        <w:rPr>
          <w:rFonts w:ascii="Leelawadee" w:hAnsi="Leelawadee" w:cs="Leelawadee"/>
          <w:sz w:val="24"/>
          <w:szCs w:val="24"/>
          <w:cs/>
          <w:lang w:bidi="th-TH"/>
        </w:rPr>
        <w:lastRenderedPageBreak/>
        <w:t>กำหนดการเดินทาง</w:t>
      </w:r>
      <w:r w:rsidR="00DB5DAA" w:rsidRPr="002F7C72">
        <w:rPr>
          <w:rFonts w:ascii="Leelawadee" w:hAnsi="Leelawadee" w:cs="Leelawadee"/>
          <w:sz w:val="24"/>
          <w:szCs w:val="24"/>
          <w:cs/>
          <w:lang w:bidi="th-TH"/>
        </w:rPr>
        <w:tab/>
      </w:r>
    </w:p>
    <w:p w14:paraId="2E632AF1" w14:textId="77777777" w:rsidR="00316D3D" w:rsidRPr="002F7C72" w:rsidRDefault="00316D3D" w:rsidP="001D6A3E">
      <w:pPr>
        <w:spacing w:before="0" w:after="0" w:line="20" w:lineRule="atLeast"/>
        <w:jc w:val="center"/>
        <w:rPr>
          <w:rFonts w:ascii="Leelawadee" w:hAnsi="Leelawadee" w:cs="Leelawadee"/>
          <w:sz w:val="24"/>
          <w:szCs w:val="24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952"/>
        <w:gridCol w:w="9483"/>
      </w:tblGrid>
      <w:tr w:rsidR="00316D3D" w:rsidRPr="002F7C72" w14:paraId="43116722" w14:textId="77777777" w:rsidTr="00CD491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dxa"/>
            <w:shd w:val="clear" w:color="auto" w:fill="CAE57B" w:themeFill="accent2" w:themeFillTint="99"/>
            <w:vAlign w:val="center"/>
          </w:tcPr>
          <w:p w14:paraId="2D7329CE" w14:textId="77777777" w:rsidR="00316D3D" w:rsidRPr="00945414" w:rsidRDefault="00316D3D" w:rsidP="001D6A3E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76867527"/>
                <w:placeholder>
                  <w:docPart w:val="B0FE066842A74F1DB2333B37C577CD3D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5A7E4B" w:rsidRPr="00945414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1</w:t>
                </w:r>
              </w:sdtContent>
            </w:sdt>
          </w:p>
        </w:tc>
        <w:tc>
          <w:tcPr>
            <w:tcW w:w="9483" w:type="dxa"/>
            <w:shd w:val="clear" w:color="auto" w:fill="CAE57B" w:themeFill="accent2" w:themeFillTint="99"/>
            <w:vAlign w:val="center"/>
          </w:tcPr>
          <w:p w14:paraId="36179DE7" w14:textId="52A6C8A3" w:rsidR="00316D3D" w:rsidRPr="00945414" w:rsidRDefault="00A0447B" w:rsidP="006E3234">
            <w:pPr>
              <w:spacing w:before="0"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  <w:cs/>
              </w:rPr>
            </w:pPr>
            <w:r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สมุทรปราการ (ท่าอากาศยาน สุวรรณภูมิ)</w:t>
            </w:r>
            <w:r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r w:rsidR="00CD4912"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B73104"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 w:rsidR="00FC7767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เมืองอิสตันบูล</w:t>
            </w:r>
            <w:r w:rsidR="00CD4912" w:rsidRPr="00945414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(ประเทศตุรกี)</w:t>
            </w:r>
          </w:p>
        </w:tc>
      </w:tr>
    </w:tbl>
    <w:p w14:paraId="0DAE5062" w14:textId="77777777" w:rsidR="004739E5" w:rsidRPr="002F7C72" w:rsidRDefault="004739E5" w:rsidP="001D6A3E">
      <w:pPr>
        <w:spacing w:before="0" w:after="0" w:line="20" w:lineRule="atLeast"/>
        <w:rPr>
          <w:rFonts w:ascii="Leelawadee" w:hAnsi="Leelawadee" w:cs="Leelawadee"/>
          <w:sz w:val="24"/>
          <w:szCs w:val="24"/>
          <w:lang w:bidi="th-TH"/>
        </w:rPr>
      </w:pPr>
    </w:p>
    <w:p w14:paraId="220F2A0C" w14:textId="4F171AFE" w:rsidR="002F7C72" w:rsidRPr="00945414" w:rsidRDefault="009A0A30" w:rsidP="00407B65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0</w:t>
      </w:r>
      <w:r w:rsidR="00FC7767">
        <w:rPr>
          <w:rFonts w:ascii="Leelawadee" w:hAnsi="Leelawadee" w:cs="Leelawadee"/>
          <w:color w:val="002060"/>
          <w:sz w:val="24"/>
          <w:szCs w:val="24"/>
          <w:lang w:bidi="th-TH"/>
        </w:rPr>
        <w:t>6</w:t>
      </w:r>
      <w:r w:rsidRPr="00945414">
        <w:rPr>
          <w:rFonts w:ascii="Leelawadee" w:hAnsi="Leelawadee" w:cs="Leelawadee"/>
          <w:color w:val="002060"/>
          <w:sz w:val="24"/>
          <w:szCs w:val="24"/>
        </w:rPr>
        <w:t>:</w:t>
      </w:r>
      <w:r w:rsidR="00FC7767"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0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คณะพร้อมกัน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ณ ท่าอากาศยาน </w:t>
      </w:r>
      <w:sdt>
        <w:sdtPr>
          <w:rPr>
            <w:rFonts w:ascii="Leelawadee" w:hAnsi="Leelawadee" w:cs="Leelawadee"/>
            <w:color w:val="002060"/>
            <w:sz w:val="24"/>
            <w:szCs w:val="24"/>
            <w:cs/>
            <w:lang w:bidi="th-TH"/>
          </w:rPr>
          <w:alias w:val="กรุณาเลือกสนามบิน"/>
          <w:tag w:val="กรุณาเลือกสนามบิน"/>
          <w:id w:val="809594033"/>
          <w:placeholder>
            <w:docPart w:val="68F41F837C8F4AEDAA707D1CDA881FA4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Pr="00945414">
            <w:rPr>
              <w:rFonts w:ascii="Leelawadee" w:hAnsi="Leelawadee" w:cs="Leelawadee"/>
              <w:color w:val="002060"/>
              <w:sz w:val="24"/>
              <w:szCs w:val="24"/>
              <w:cs/>
              <w:lang w:bidi="th-TH"/>
            </w:rPr>
            <w:t>สุวรรณภูมิ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อาคารผู้โดยสารขาออก ชั้น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ชั้น"/>
          <w:tag w:val="เลือกวัน"/>
          <w:id w:val="484358616"/>
          <w:placeholder>
            <w:docPart w:val="7BD54A2AF34E46D9A52302BA39637B51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</w:comboBox>
        </w:sdtPr>
        <w:sdtEndPr/>
        <w:sdtContent>
          <w:r w:rsidRPr="00945414">
            <w:rPr>
              <w:rFonts w:ascii="Leelawadee" w:hAnsi="Leelawadee" w:cs="Leelawadee"/>
              <w:color w:val="002060"/>
              <w:sz w:val="24"/>
              <w:szCs w:val="24"/>
            </w:rPr>
            <w:t>4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ประตูทางเข้า </w:t>
      </w:r>
      <w:sdt>
        <w:sdtPr>
          <w:rPr>
            <w:rFonts w:ascii="Leelawadee" w:hAnsi="Leelawadee" w:cs="Leelawadee"/>
            <w:color w:val="002060"/>
            <w:sz w:val="24"/>
            <w:szCs w:val="24"/>
          </w:rPr>
          <w:alias w:val="กรุณาเลือกประตู"/>
          <w:tag w:val="เลือกวัน"/>
          <w:id w:val="181097031"/>
          <w:placeholder>
            <w:docPart w:val="D16E485D865B4A33B8BCFE59B45D960E"/>
          </w:placeholder>
          <w:comboBox>
            <w:listItem w:value="Choose an item."/>
            <w:listItem w:displayText="1" w:value="1"/>
            <w:listItem w:displayText="2" w:value="2"/>
            <w:listItem w:displayText="3" w:value="3"/>
            <w:listItem w:displayText="4" w:value="4"/>
            <w:listItem w:displayText="5" w:value="5"/>
            <w:listItem w:displayText="6" w:value="6"/>
            <w:listItem w:displayText="7" w:value="7"/>
            <w:listItem w:displayText="8" w:value="8"/>
            <w:listItem w:displayText="9" w:value="9"/>
            <w:listItem w:displayText="10" w:value="10"/>
          </w:comboBox>
        </w:sdtPr>
        <w:sdtEndPr/>
        <w:sdtContent>
          <w:r w:rsidRPr="00945414">
            <w:rPr>
              <w:rFonts w:ascii="Leelawadee" w:hAnsi="Leelawadee" w:cs="Leelawadee"/>
              <w:color w:val="002060"/>
              <w:sz w:val="24"/>
              <w:szCs w:val="24"/>
            </w:rPr>
            <w:t>8</w:t>
          </w:r>
        </w:sdtContent>
      </w:sdt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เคาน์เตอร์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07B65">
        <w:rPr>
          <w:rFonts w:ascii="Leelawadee" w:hAnsi="Leelawadee" w:cs="Leelawadee"/>
          <w:color w:val="FF0000"/>
          <w:sz w:val="24"/>
          <w:szCs w:val="24"/>
          <w:lang w:bidi="th-TH"/>
        </w:rPr>
        <w:t>S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สายการบิน </w:t>
      </w:r>
      <w:r w:rsidR="00407B65" w:rsidRPr="00407B65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MAHAN AIR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โดยมีเจ้าหน้าที่ของบริษัทฯ คอยให้การต้อนรับ</w:t>
      </w:r>
      <w:r w:rsidR="002F7C72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</w:p>
    <w:p w14:paraId="3ACCC309" w14:textId="77777777" w:rsidR="009A0A30" w:rsidRPr="00945414" w:rsidRDefault="009A0A30" w:rsidP="009A0A30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CC45A25" w14:textId="1F7CF7BF" w:rsidR="009A0A30" w:rsidRPr="00407B65" w:rsidRDefault="00274550" w:rsidP="00407B65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09</w:t>
      </w:r>
      <w:r w:rsidR="009A0A30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: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4</w:t>
      </w:r>
      <w:r w:rsidR="009A0A30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5</w:t>
      </w:r>
      <w:r w:rsidR="009A0A30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9A0A30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9A0A30"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="009A0A30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ออกเดินทางสู่ </w:t>
      </w:r>
      <w:r w:rsidR="00407B65" w:rsidRPr="00407B6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ท่าอากาศยาน</w:t>
      </w:r>
      <w:r w:rsidR="00407B65" w:rsidRPr="00407B6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07B65" w:rsidRPr="00407B65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นานาชาติอิหม่ามโคไมนี</w:t>
      </w:r>
      <w:r w:rsidR="00407B65" w:rsidRPr="00407B6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407B65" w:rsidRPr="00407B65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ประเทศอิหร่าน</w:t>
      </w:r>
      <w:r w:rsidR="00407B65" w:rsidRPr="00407B65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407B65" w:rsidRPr="00407B6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โดยเที่ยวบินที่</w:t>
      </w:r>
      <w:r w:rsidR="00407B65" w:rsidRPr="00407B6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07B65" w:rsidRPr="00FC7767">
        <w:rPr>
          <w:rFonts w:ascii="Leelawadee" w:hAnsi="Leelawadee" w:cs="Leelawadee"/>
          <w:color w:val="FF0000"/>
          <w:sz w:val="24"/>
          <w:szCs w:val="24"/>
        </w:rPr>
        <w:t>W</w:t>
      </w:r>
      <w:r w:rsidR="00407B65" w:rsidRPr="00FC7767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5050</w:t>
      </w:r>
      <w:r w:rsidR="000144C2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="000144C2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(ใช้เวลาบิน </w:t>
      </w:r>
      <w:r w:rsidR="0060424B">
        <w:rPr>
          <w:rFonts w:ascii="Leelawadee" w:hAnsi="Leelawadee" w:cs="Leelawadee"/>
          <w:color w:val="FF0000"/>
          <w:sz w:val="24"/>
          <w:szCs w:val="24"/>
          <w:lang w:bidi="th-TH"/>
        </w:rPr>
        <w:t>7</w:t>
      </w:r>
      <w:r w:rsidR="000144C2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>.</w:t>
      </w:r>
      <w:r w:rsidR="0060424B">
        <w:rPr>
          <w:rFonts w:ascii="Leelawadee" w:hAnsi="Leelawadee" w:cs="Leelawadee"/>
          <w:color w:val="FF0000"/>
          <w:sz w:val="24"/>
          <w:szCs w:val="24"/>
          <w:lang w:bidi="th-TH"/>
        </w:rPr>
        <w:t>45</w:t>
      </w:r>
      <w:r w:rsidR="000144C2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0144C2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  <w:r w:rsidR="009A0A30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</w:p>
    <w:p w14:paraId="73C33805" w14:textId="34973E24" w:rsidR="00B73104" w:rsidRPr="00945414" w:rsidRDefault="00B73104" w:rsidP="009A0A30">
      <w:p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3491E51" w14:textId="132AFFC9" w:rsidR="009A0A30" w:rsidRDefault="00274550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14</w:t>
      </w:r>
      <w:r w:rsidR="009A0A30" w:rsidRPr="00945414">
        <w:rPr>
          <w:rFonts w:ascii="Leelawadee" w:hAnsi="Leelawadee" w:cs="Leelawadee"/>
          <w:color w:val="002060"/>
          <w:sz w:val="24"/>
          <w:szCs w:val="24"/>
        </w:rPr>
        <w:t>: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00</w:t>
      </w:r>
      <w:r w:rsidR="009A0A30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9A0A30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9A0A30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9A0A30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9A0A30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</w:t>
      </w:r>
      <w:r w:rsidR="00407B65" w:rsidRPr="00407B6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ท่าอากาศยาน</w:t>
      </w:r>
      <w:r w:rsidR="00407B65" w:rsidRPr="00407B6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07B65" w:rsidRPr="00407B6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นานาชาติอิหม่ามโคไมนี</w:t>
      </w:r>
      <w:r w:rsidR="00407B65" w:rsidRPr="00407B6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407B65" w:rsidRPr="00407B6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ประเทศอิหร่าน</w:t>
      </w:r>
      <w:r w:rsidR="00407B65" w:rsidRPr="00407B65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0144C2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>(</w:t>
      </w:r>
      <w:r w:rsidR="000144C2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แวะเปลี่ยนเครื่อง </w:t>
      </w:r>
      <w:r w:rsidR="00CB6D25">
        <w:rPr>
          <w:rFonts w:ascii="Leelawadee" w:hAnsi="Leelawadee" w:cs="Leelawadee"/>
          <w:color w:val="FF0000"/>
          <w:sz w:val="24"/>
          <w:szCs w:val="24"/>
          <w:lang w:bidi="th-TH"/>
        </w:rPr>
        <w:t>3</w:t>
      </w:r>
      <w:r w:rsidR="000144C2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>.</w:t>
      </w:r>
      <w:r w:rsidR="00CB6D25">
        <w:rPr>
          <w:rFonts w:ascii="Leelawadee" w:hAnsi="Leelawadee" w:cs="Leelawadee"/>
          <w:color w:val="FF0000"/>
          <w:sz w:val="24"/>
          <w:szCs w:val="24"/>
          <w:lang w:bidi="th-TH"/>
        </w:rPr>
        <w:t>10</w:t>
      </w:r>
      <w:r w:rsidR="000144C2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0144C2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ชม. เวลาท้องถิ่นช้ากว่าประเทศไทย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3.3</w:t>
      </w:r>
      <w:r w:rsidR="0060424B">
        <w:rPr>
          <w:rFonts w:ascii="Leelawadee" w:hAnsi="Leelawadee" w:cs="Leelawadee"/>
          <w:color w:val="FF0000"/>
          <w:sz w:val="24"/>
          <w:szCs w:val="24"/>
          <w:lang w:bidi="th-TH"/>
        </w:rPr>
        <w:t>0</w:t>
      </w:r>
      <w:r w:rsidR="000144C2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0144C2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</w:p>
    <w:p w14:paraId="7DE318AD" w14:textId="4128F709" w:rsidR="00A805EC" w:rsidRDefault="00A805EC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noProof/>
          <w:color w:val="FF0000"/>
          <w:sz w:val="24"/>
          <w:szCs w:val="24"/>
          <w:lang w:bidi="th-TH"/>
        </w:rPr>
      </w:pPr>
      <w:r>
        <w:rPr>
          <w:rFonts w:ascii="Leelawadee" w:hAnsi="Leelawadee" w:cs="Leelawadee"/>
          <w:noProof/>
          <w:color w:val="FF0000"/>
          <w:sz w:val="24"/>
          <w:szCs w:val="24"/>
          <w:lang w:bidi="th-TH"/>
        </w:rPr>
        <mc:AlternateContent>
          <mc:Choice Requires="wpg">
            <w:drawing>
              <wp:anchor distT="0" distB="0" distL="114300" distR="114300" simplePos="0" relativeHeight="251752448" behindDoc="0" locked="0" layoutInCell="1" allowOverlap="1" wp14:anchorId="5B99E26B" wp14:editId="18E70B9C">
                <wp:simplePos x="0" y="0"/>
                <wp:positionH relativeFrom="column">
                  <wp:posOffset>-80645</wp:posOffset>
                </wp:positionH>
                <wp:positionV relativeFrom="paragraph">
                  <wp:posOffset>150495</wp:posOffset>
                </wp:positionV>
                <wp:extent cx="6794817" cy="2140585"/>
                <wp:effectExtent l="0" t="0" r="6350" b="0"/>
                <wp:wrapNone/>
                <wp:docPr id="31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4817" cy="2140585"/>
                          <a:chOff x="0" y="0"/>
                          <a:chExt cx="6794817" cy="2140585"/>
                        </a:xfrm>
                      </wpg:grpSpPr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312" b="12554"/>
                          <a:stretch/>
                        </pic:blipFill>
                        <pic:spPr bwMode="auto">
                          <a:xfrm>
                            <a:off x="3519487" y="0"/>
                            <a:ext cx="3275330" cy="212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48"/>
                          <a:stretch/>
                        </pic:blipFill>
                        <pic:spPr bwMode="auto">
                          <a:xfrm>
                            <a:off x="0" y="0"/>
                            <a:ext cx="3500120" cy="2140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2D32A2" id="Group 31" o:spid="_x0000_s1026" style="position:absolute;margin-left:-6.35pt;margin-top:11.85pt;width:535pt;height:168.55pt;z-index:251752448" coordsize="67948,21405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27" type="#_x0000_t75" style="position:absolute;left:35194;width:32754;height:212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">
                  <v:imagedata r:id="rId12" o:title="" croptop="5447f" cropbottom="8227f"/>
                </v:shape>
                <v:shape id="Picture 30" o:spid="_x0000_s1028" type="#_x0000_t75" style="position:absolute;width:35001;height:214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">
                  <v:imagedata r:id="rId13" o:title="" cropbottom="1998f"/>
                </v:shape>
              </v:group>
            </w:pict>
          </mc:Fallback>
        </mc:AlternateContent>
      </w:r>
    </w:p>
    <w:p w14:paraId="73A389CC" w14:textId="69D23F4A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7AC13A9F" w14:textId="5B783ED9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296289BD" w14:textId="444AEC7B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095EF5D7" w14:textId="49039668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67D6F583" w14:textId="3C959A7A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525405C6" w14:textId="1CF735BA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2F823B0F" w14:textId="3220818C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24169C32" w14:textId="6B588722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5F7382CB" w14:textId="6D6DA1E6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21E8F3EF" w14:textId="3DA51565" w:rsidR="00E47C3A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1C276666" w14:textId="1CF1CEC8" w:rsidR="00E47C3A" w:rsidRPr="00945414" w:rsidRDefault="00E47C3A" w:rsidP="009A0A30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cs/>
          <w:lang w:bidi="th-TH"/>
        </w:rPr>
      </w:pPr>
    </w:p>
    <w:p w14:paraId="51D690F8" w14:textId="0A18DABF" w:rsidR="00EE6B42" w:rsidRDefault="00EE6B42" w:rsidP="001D6A3E">
      <w:pPr>
        <w:spacing w:before="0" w:after="0" w:line="20" w:lineRule="atLeast"/>
        <w:rPr>
          <w:rFonts w:ascii="Leelawadee" w:hAnsi="Leelawadee" w:cs="Leelawadee"/>
          <w:noProof/>
          <w:color w:val="002060"/>
          <w:sz w:val="24"/>
          <w:szCs w:val="24"/>
          <w:lang w:bidi="th-TH"/>
        </w:rPr>
      </w:pPr>
    </w:p>
    <w:p w14:paraId="471CBEB3" w14:textId="3BF01AEC" w:rsidR="00B73104" w:rsidRPr="00945414" w:rsidRDefault="00B73104" w:rsidP="001D6A3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34CCB87D" w14:textId="7852CF5B" w:rsidR="00316D3D" w:rsidRPr="00945414" w:rsidRDefault="00274550" w:rsidP="00D215E3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17</w:t>
      </w:r>
      <w:r w:rsidR="00316D3D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:</w:t>
      </w:r>
      <w:r w:rsidR="009A0A30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1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0</w:t>
      </w:r>
      <w:r w:rsidR="00316D3D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316D3D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316D3D"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bookmarkStart w:id="1" w:name="_Hlk524362808"/>
      <w:r w:rsidR="00316D3D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ออกเดินทางต่อสู่</w:t>
      </w:r>
      <w:r w:rsidR="00B73104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เมือง อิสตันบูล</w:t>
      </w:r>
      <w:r w:rsidR="00B73104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ประเทศตุรกี </w:t>
      </w:r>
      <w:r w:rsidR="00316D3D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โดยสายการบิน </w:t>
      </w:r>
      <w:r w:rsidRPr="00274550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MAHAN AIR </w:t>
      </w:r>
      <w:r w:rsidR="00316D3D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W5114</w:t>
      </w:r>
      <w:r w:rsidR="009A0A30" w:rsidRPr="00945414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9D73C1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 (ใช้เวลาบิน </w:t>
      </w:r>
      <w:r w:rsidR="003D1DBA">
        <w:rPr>
          <w:rFonts w:ascii="Leelawadee" w:hAnsi="Leelawadee" w:cs="Leelawadee"/>
          <w:color w:val="FF0000"/>
          <w:sz w:val="24"/>
          <w:szCs w:val="24"/>
          <w:lang w:bidi="th-TH"/>
        </w:rPr>
        <w:t>3</w:t>
      </w:r>
      <w:r w:rsidR="009D73C1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>.</w:t>
      </w:r>
      <w:r w:rsidR="003D1DBA">
        <w:rPr>
          <w:rFonts w:ascii="Leelawadee" w:hAnsi="Leelawadee" w:cs="Leelawadee"/>
          <w:color w:val="FF0000"/>
          <w:sz w:val="24"/>
          <w:szCs w:val="24"/>
          <w:lang w:bidi="th-TH"/>
        </w:rPr>
        <w:t>10</w:t>
      </w:r>
      <w:r w:rsidR="009D73C1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 ชม.)</w:t>
      </w:r>
    </w:p>
    <w:bookmarkEnd w:id="1"/>
    <w:p w14:paraId="2CCE569F" w14:textId="77777777" w:rsidR="00D22E02" w:rsidRPr="00945414" w:rsidRDefault="00D22E02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</w:p>
    <w:p w14:paraId="02DDE8FB" w14:textId="17DE64F5" w:rsidR="00D22E02" w:rsidRPr="00945414" w:rsidRDefault="00274550" w:rsidP="000144C2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19</w:t>
      </w:r>
      <w:r w:rsidR="00D22E02" w:rsidRPr="00945414">
        <w:rPr>
          <w:rFonts w:ascii="Leelawadee" w:hAnsi="Leelawadee" w:cs="Leelawadee"/>
          <w:color w:val="002060"/>
          <w:sz w:val="24"/>
          <w:szCs w:val="24"/>
        </w:rPr>
        <w:t>:</w:t>
      </w:r>
      <w:r w:rsidR="00FC7767">
        <w:rPr>
          <w:rFonts w:ascii="Leelawadee" w:hAnsi="Leelawadee" w:cs="Leelawadee"/>
          <w:color w:val="002060"/>
          <w:sz w:val="24"/>
          <w:szCs w:val="24"/>
          <w:lang w:bidi="th-TH"/>
        </w:rPr>
        <w:t>5</w:t>
      </w:r>
      <w:r w:rsidR="009A0A30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>0</w:t>
      </w:r>
      <w:r w:rsidR="00D22E02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D22E02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="00C22111"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5E2E86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ท่าอากาศยาน </w:t>
      </w:r>
      <w:r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อิสตันบูล</w:t>
      </w:r>
      <w:r w:rsidR="00B73104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ประเทศตุรกี หลังผ่านพิธีการตรวจคนเข้าเมือง</w:t>
      </w:r>
      <w:r w:rsidR="00BA5D89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นำท่านเดินทางเข้าสู่ที่พัก</w:t>
      </w:r>
      <w:r w:rsidR="000144C2" w:rsidRPr="00945414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0144C2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(เวลาท้องถิ่นช้ากว่าประเทศไทย </w:t>
      </w:r>
      <w:r w:rsidR="009D73C1" w:rsidRPr="00945414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4 </w:t>
      </w:r>
      <w:r w:rsidR="009D73C1" w:rsidRPr="0094541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</w:p>
    <w:p w14:paraId="163FA925" w14:textId="21965C9D" w:rsidR="009D73C1" w:rsidRPr="00945414" w:rsidRDefault="009D73C1" w:rsidP="000144C2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</w:p>
    <w:p w14:paraId="2E1F5123" w14:textId="1025EBC8" w:rsidR="00407B65" w:rsidRPr="00945414" w:rsidRDefault="00D22E02" w:rsidP="00FC7767">
      <w:pPr>
        <w:tabs>
          <w:tab w:val="left" w:pos="1080"/>
        </w:tabs>
        <w:spacing w:before="0" w:after="0" w:line="20" w:lineRule="atLeast"/>
        <w:ind w:left="1260" w:hanging="126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8B1197">
        <w:rPr>
          <w:rFonts w:ascii="Leelawadee" w:hAnsi="Leelawadee" w:cs="Leelawadee"/>
          <w:color w:val="002060"/>
          <w:sz w:val="24"/>
          <w:szCs w:val="24"/>
          <w:lang w:bidi="th-TH"/>
        </w:rPr>
        <w:t>GOLDEN TULIP HOTEL</w:t>
      </w:r>
      <w:r w:rsidR="00C332AA" w:rsidRPr="00C332AA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5*  </w:t>
      </w:r>
      <w:r w:rsidR="00C332AA" w:rsidRPr="00C332AA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หรือเทียบเท่า</w:t>
      </w:r>
      <w:r w:rsidR="00C332AA" w:rsidRPr="00C332AA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           </w:t>
      </w:r>
    </w:p>
    <w:p w14:paraId="39124584" w14:textId="728158FA" w:rsidR="00D215E3" w:rsidRPr="00D215E3" w:rsidRDefault="00D215E3" w:rsidP="00D215E3">
      <w:pPr>
        <w:tabs>
          <w:tab w:val="left" w:pos="1080"/>
        </w:tabs>
        <w:spacing w:before="0" w:after="0" w:line="20" w:lineRule="atLeast"/>
        <w:ind w:left="1260" w:hanging="1260"/>
        <w:rPr>
          <w:rFonts w:asciiTheme="minorBidi" w:hAnsiTheme="minorBidi" w:cs="Tahoma"/>
          <w:b/>
          <w:bCs/>
          <w:color w:val="3C3C3C" w:themeColor="background2" w:themeShade="40"/>
          <w:sz w:val="20"/>
          <w:szCs w:val="20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002"/>
        <w:gridCol w:w="9421"/>
      </w:tblGrid>
      <w:tr w:rsidR="00945414" w:rsidRPr="00945414" w14:paraId="029C1322" w14:textId="77777777" w:rsidTr="000B7C1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2" w:type="dxa"/>
            <w:shd w:val="clear" w:color="auto" w:fill="CAE57B" w:themeFill="accent2" w:themeFillTint="99"/>
            <w:vAlign w:val="center"/>
          </w:tcPr>
          <w:p w14:paraId="0D01A3CF" w14:textId="77777777" w:rsidR="006E449D" w:rsidRPr="00945414" w:rsidRDefault="006E449D" w:rsidP="002D38FF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297539056"/>
                <w:placeholder>
                  <w:docPart w:val="3E2CFE31669E47ABBC33D2D28E797B0A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Pr="00945414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2</w:t>
                </w:r>
              </w:sdtContent>
            </w:sdt>
          </w:p>
        </w:tc>
        <w:tc>
          <w:tcPr>
            <w:tcW w:w="9421" w:type="dxa"/>
            <w:shd w:val="clear" w:color="auto" w:fill="CAE57B" w:themeFill="accent2" w:themeFillTint="99"/>
            <w:vAlign w:val="center"/>
          </w:tcPr>
          <w:p w14:paraId="12F60149" w14:textId="0CF87437" w:rsidR="006E449D" w:rsidRPr="00945414" w:rsidRDefault="00FC7767" w:rsidP="006E449D">
            <w:pPr>
              <w:spacing w:before="0"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อีสตันบูล</w:t>
            </w:r>
            <w:r w:rsidR="000609F6"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- </w:t>
            </w:r>
            <w:r w:rsidR="00BC21D0"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คัปปาโดเกีย </w:t>
            </w:r>
            <w:r w:rsidR="008B119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BC21D0"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เกอเรเม่</w:t>
            </w:r>
            <w:r w:rsidR="008B1197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</w:p>
        </w:tc>
      </w:tr>
    </w:tbl>
    <w:p w14:paraId="3896A903" w14:textId="77777777" w:rsidR="00BC21D0" w:rsidRPr="00945414" w:rsidRDefault="00BC21D0" w:rsidP="006E449D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6DEB1A3" w14:textId="6D448232" w:rsidR="006E449D" w:rsidRDefault="00884DBC" w:rsidP="006E449D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anchor distT="0" distB="0" distL="114300" distR="114300" simplePos="0" relativeHeight="251742208" behindDoc="0" locked="0" layoutInCell="1" allowOverlap="1" wp14:anchorId="72F3A026" wp14:editId="5727955D">
            <wp:simplePos x="0" y="0"/>
            <wp:positionH relativeFrom="column">
              <wp:posOffset>3324225</wp:posOffset>
            </wp:positionH>
            <wp:positionV relativeFrom="paragraph">
              <wp:posOffset>166370</wp:posOffset>
            </wp:positionV>
            <wp:extent cx="3386455" cy="2257425"/>
            <wp:effectExtent l="0" t="0" r="4445" b="9525"/>
            <wp:wrapThrough wrapText="bothSides">
              <wp:wrapPolygon edited="0">
                <wp:start x="0" y="0"/>
                <wp:lineTo x="0" y="21509"/>
                <wp:lineTo x="21507" y="21509"/>
                <wp:lineTo x="21507" y="0"/>
                <wp:lineTo x="0" y="0"/>
              </wp:wrapPolygon>
            </wp:wrapThrough>
            <wp:docPr id="11" name="Picture 11" descr="ผลการค้นหารูปภาพสำหรับ cappadoc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ผลการค้นหารูปภาพสำหรับ cappadocia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6455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449D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="006E449D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E449D"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="006E449D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578A49E9" w14:textId="6541EB86" w:rsidR="00FC7767" w:rsidRDefault="00FC7767" w:rsidP="00FC7767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นำท่านเดินทางสู่สนามบินเพื่อเดินทางสู่ เมืองคั</w:t>
      </w:r>
      <w:r w:rsidR="007A4EFF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ปาโดเกีย </w:t>
      </w:r>
    </w:p>
    <w:p w14:paraId="7AD5F2EB" w14:textId="3420E6D6" w:rsidR="00FC7767" w:rsidRDefault="007A4EFF" w:rsidP="00FC7767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10.40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ออกเดินทางสู่ เมืองคัปปาโดเกีย โดยสายการบิน </w:t>
      </w:r>
      <w:r w:rsidRPr="007A2191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Turkish Airline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เที่ยวบิน </w:t>
      </w:r>
      <w:r w:rsidRPr="007A2191">
        <w:rPr>
          <w:rFonts w:ascii="Leelawadee" w:hAnsi="Leelawadee" w:cs="Leelawadee"/>
          <w:color w:val="FF0000"/>
          <w:sz w:val="24"/>
          <w:szCs w:val="24"/>
          <w:lang w:bidi="th-TH"/>
        </w:rPr>
        <w:t>TK</w:t>
      </w:r>
      <w:r w:rsidRPr="007A2191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 </w:t>
      </w:r>
      <w:r w:rsidRPr="007A2191">
        <w:rPr>
          <w:rFonts w:ascii="Leelawadee" w:hAnsi="Leelawadee" w:cs="Leelawadee"/>
          <w:color w:val="FF0000"/>
          <w:sz w:val="24"/>
          <w:szCs w:val="24"/>
          <w:lang w:bidi="th-TH"/>
        </w:rPr>
        <w:t>2016</w:t>
      </w:r>
    </w:p>
    <w:p w14:paraId="78ECDE8E" w14:textId="0374D980" w:rsidR="007D27D6" w:rsidRDefault="007A4EFF" w:rsidP="007A4EFF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12.00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น.</w:t>
      </w:r>
      <w:r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เดินทางถึง สนามบิน </w:t>
      </w:r>
      <w:r w:rsidRPr="007A2191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Kayseri </w:t>
      </w:r>
      <w:r w:rsidR="007D27D6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ผ่านการตรวจเอกสารและรับกระเป๋าเรียบร้อย</w:t>
      </w:r>
    </w:p>
    <w:p w14:paraId="7AC32BF5" w14:textId="0DEAC908" w:rsidR="00FC7767" w:rsidRPr="00945414" w:rsidRDefault="007D27D6" w:rsidP="007D27D6">
      <w:pPr>
        <w:spacing w:before="0"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นำท่านไปรับประทานอาหารกลางวัน ณ ภัตตาคาร </w:t>
      </w:r>
    </w:p>
    <w:p w14:paraId="285160A8" w14:textId="3AF9C0BD" w:rsidR="00BA5D89" w:rsidRPr="00945414" w:rsidRDefault="007D27D6" w:rsidP="00BA5D89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หลัง</w:t>
      </w:r>
      <w:r w:rsidR="00BA5D89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BA5D89"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เมืองคัปปาโดเกีย </w:t>
      </w:r>
      <w:r w:rsidR="00BA5D89" w:rsidRPr="00945414">
        <w:rPr>
          <w:rFonts w:ascii="Leelawadee" w:hAnsi="Leelawadee" w:cs="Leelawadee"/>
          <w:color w:val="FF0000"/>
          <w:sz w:val="24"/>
          <w:szCs w:val="24"/>
        </w:rPr>
        <w:t xml:space="preserve">Cappadocia </w:t>
      </w:r>
      <w:r w:rsidR="00BA5D89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ชมดินแดนที่มีภูมิประเทศอันน่าอัศจรรย์ ซึ่งในอดีตกาลมีกระแสลาวาภูเขาไฟที่ไหลออกมาปกคลุมพื้นที่เป็นบริเวณกว้าง แล้วทับถมเป็นเวลาหลายล้านปี และด้วยการ</w:t>
      </w:r>
      <w:r w:rsidR="00BA5D89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กระทำของธรรมชาติ โดยการกัดเซาะของพายุลม ฝน หิมะ และ กาลเวลา ได้ปรุงแต่งดินแดนคัปปาโดเกียออกมาได้อย่างงดงาม แปลกตา และน่าอัศจรรย์ด้วยภูมิลักษณ์ต่างๆ เปรียบดังสวรรค์บนดินจนได้ชื่อว่า ดินแดนแห่งเทพนิยาย หรือดินแดนแห่งปล่องนางฟ้า </w:t>
      </w:r>
      <w:r w:rsidR="00BA5D89" w:rsidRPr="00945414">
        <w:rPr>
          <w:rFonts w:ascii="Leelawadee" w:hAnsi="Leelawadee" w:cs="Leelawadee"/>
          <w:color w:val="FF0000"/>
          <w:sz w:val="24"/>
          <w:szCs w:val="24"/>
        </w:rPr>
        <w:t xml:space="preserve">Fairy Chimney </w:t>
      </w:r>
      <w:r w:rsidR="00BA5D89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ัปปาโดเกียยังได้รับการแต่งตั้งจากองค์การยูเนสโกให้เป็นเมืองมรดกโลกทางธรรมชาติและวัฒนธรรมแห่งแรกของตุรกีอีกด้วย</w:t>
      </w:r>
    </w:p>
    <w:p w14:paraId="23C697A1" w14:textId="34EF58E9" w:rsidR="00637C25" w:rsidRDefault="005C66B2" w:rsidP="009D1B13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745280" behindDoc="0" locked="0" layoutInCell="1" allowOverlap="1" wp14:anchorId="4DFC32A5" wp14:editId="27EBA7A2">
                <wp:simplePos x="0" y="0"/>
                <wp:positionH relativeFrom="margin">
                  <wp:posOffset>-76200</wp:posOffset>
                </wp:positionH>
                <wp:positionV relativeFrom="paragraph">
                  <wp:posOffset>1062355</wp:posOffset>
                </wp:positionV>
                <wp:extent cx="6797675" cy="2228850"/>
                <wp:effectExtent l="0" t="0" r="3175" b="0"/>
                <wp:wrapThrough wrapText="bothSides">
                  <wp:wrapPolygon edited="0">
                    <wp:start x="0" y="0"/>
                    <wp:lineTo x="0" y="21415"/>
                    <wp:lineTo x="21550" y="21415"/>
                    <wp:lineTo x="21550" y="0"/>
                    <wp:lineTo x="0" y="0"/>
                  </wp:wrapPolygon>
                </wp:wrapThrough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7675" cy="2228850"/>
                          <a:chOff x="0" y="0"/>
                          <a:chExt cx="6664325" cy="2176145"/>
                        </a:xfrm>
                      </wpg:grpSpPr>
                      <pic:pic xmlns:pic="http://schemas.openxmlformats.org/drawingml/2006/picture">
                        <pic:nvPicPr>
                          <pic:cNvPr id="25" name="Picture 25" descr="ผลการค้นหารูปภาพสำหรับ Kaymakli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056"/>
                          <a:stretch/>
                        </pic:blipFill>
                        <pic:spPr bwMode="auto">
                          <a:xfrm>
                            <a:off x="0" y="0"/>
                            <a:ext cx="334073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Picture 2" descr="ผลการค้นหารูปภาพสำหรับ Goreme Open Air Museum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292475" cy="217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852909" id="Group 15" o:spid="_x0000_s1026" style="position:absolute;margin-left:-6pt;margin-top:83.65pt;width:535.25pt;height:175.5pt;z-index:251745280;mso-position-horizontal-relative:margin;mso-width-relative:margin;mso-height-relative:margin" coordsize="66643,2176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">
                <v:shape id="Picture 25" o:spid="_x0000_s1027" type="#_x0000_t75" alt="ผลการค้นหารูปภาพสำหรับ Kaymakli" style="position:absolute;width:33407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">
                  <v:imagedata r:id="rId17" o:title="ผลการค้นหารูปภาพสำหรับ Kaymakli" cropbottom="2658f"/>
                </v:shape>
                <v:shape id="Picture 2" o:spid="_x0000_s1028" type="#_x0000_t75" alt="ผลการค้นหารูปภาพสำหรับ Goreme Open Air Museum" style="position:absolute;left:33718;width:32925;height:217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">
                  <v:imagedata r:id="rId18" o:title="ผลการค้นหารูปภาพสำหรับ Goreme Open Air Museum"/>
                </v:shape>
                <w10:wrap type="through" anchorx="margin"/>
              </v:group>
            </w:pict>
          </mc:Fallback>
        </mc:AlternateContent>
      </w:r>
      <w:r w:rsidR="00BA5D89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เมืองคัปปาโดเกียมี </w:t>
      </w:r>
      <w:r w:rsidR="00BA5D89"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นครใต้ดิน </w:t>
      </w:r>
      <w:r w:rsidR="00BA5D89" w:rsidRPr="00945414">
        <w:rPr>
          <w:rFonts w:ascii="Leelawadee" w:hAnsi="Leelawadee" w:cs="Leelawadee"/>
          <w:color w:val="FF0000"/>
          <w:sz w:val="24"/>
          <w:szCs w:val="24"/>
        </w:rPr>
        <w:t xml:space="preserve">Underground City </w:t>
      </w:r>
      <w:r w:rsidR="00BA5D89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อยู่หลายแห่ง เกิดจากการขุดเจาะพื้นดินลงไป เพื่อใช้เป็นที่หลบซ่อนของชาวเมืองจากการรุกรานของข้าศึกในสมัยทำสงคราม ซึ่งนครใต้ดินที่ขึ้นชื่อและมีนักท่องเที่ยวไปเยี่ยมเยียนเยอะที่สุด คงหนีไม่พ้น นครใต้ดิน เมืองไคมักลี </w:t>
      </w:r>
      <w:r w:rsidR="00BA5D89" w:rsidRPr="00945414">
        <w:rPr>
          <w:rFonts w:ascii="Leelawadee" w:hAnsi="Leelawadee" w:cs="Leelawadee"/>
          <w:color w:val="FF0000"/>
          <w:sz w:val="24"/>
          <w:szCs w:val="24"/>
        </w:rPr>
        <w:t xml:space="preserve">Underground City Derinkuyu or Kaymakli </w:t>
      </w:r>
      <w:r w:rsidR="00BA5D89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ที่มีความลึกถึง 11 ชั้น (ลึกที่สุดที่ 85 เมตร) พร้อมทั้งยังมีระบบระบายอากาศ และมีสภาพวิถีชีวิตความเป็นอยู่ใต้ดินพร้อมสรรพ ซึ่งนครใต้ดินนับเป็นสิ่ง</w:t>
      </w:r>
      <w:r w:rsidR="000B7C18" w:rsidRPr="00945414">
        <w:rPr>
          <w:rFonts w:ascii="Arial" w:hAnsi="Arial" w:cs="Arial"/>
          <w:noProof/>
          <w:color w:val="002060"/>
          <w:sz w:val="20"/>
          <w:szCs w:val="20"/>
          <w:bdr w:val="none" w:sz="0" w:space="0" w:color="auto" w:frame="1"/>
        </w:rPr>
        <w:t xml:space="preserve"> </w:t>
      </w:r>
      <w:r w:rsidR="000B7C18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BA5D89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มหัศจรรย์ที่สร้างจากฝีมือมนุษย์อย่างหนึ่งก็ว่าได้ </w:t>
      </w:r>
    </w:p>
    <w:p w14:paraId="4FF8011D" w14:textId="65738F7F" w:rsidR="00637C25" w:rsidRDefault="00637C25" w:rsidP="009D1B13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33EB125" w14:textId="455C6BAF" w:rsidR="00B35F09" w:rsidRPr="00945414" w:rsidRDefault="00265F53" w:rsidP="009D1B13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เมืองเกอเรเม่ 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Goreme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นำท่านชม พิพิธภัณฑ์กลางแจ้ง</w:t>
      </w:r>
      <w:r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เมืองเกอเรเม 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Goreme Open Air Museum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ที่เป็นศูนย์กลางของศาสนาคริสต์ในช่วง</w:t>
      </w:r>
      <w:r w:rsidR="00CD5B00" w:rsidRPr="00CD5B00"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ค.ศ. ที่ 9 เกิดจากความคิดของชาวคริสต์ที่ต้องการเผยแพร่ศาสนา โดยการขุดถ้ำเป็นจำนว</w:t>
      </w:r>
      <w:r w:rsidR="00CD5B00" w:rsidRPr="00CD5B00"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t xml:space="preserve"> </w:t>
      </w:r>
      <w:r w:rsidR="00CD5B00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นมากเพื่อสร้างโบสถ์ และยังเป็นการป้องกันการรุกรานจากชนเผ่าลัทธิอื่นที่ไม่เห็นด้วยกับศาสนาคริสต์อีกด้วย อิสระเที่ยวชม และถ่ายรูปตามเหล่าอาคารบ้านเรือนของชาวเมืองคัปปาโดเกีย ที่เกิดจากการขุด</w:t>
      </w:r>
      <w:r w:rsidR="00BA5D89" w:rsidRPr="00945414">
        <w:rPr>
          <w:rFonts w:ascii="Leelawadee" w:hAnsi="Leelawadee" w:cs="Leelawadee"/>
          <w:noProof/>
          <w:color w:val="002060"/>
          <w:sz w:val="24"/>
          <w:szCs w:val="24"/>
          <w:lang w:eastAsia="en-US"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เข้าไปในหินภูเขาไฟ และใช้เป็นที่อยู่อาศัย รวมถึงใช้เป็นศาสนสถานต่างๆ </w:t>
      </w:r>
    </w:p>
    <w:p w14:paraId="471EC3E3" w14:textId="1CB8E036" w:rsidR="00B35F09" w:rsidRPr="00945414" w:rsidRDefault="00B35F09" w:rsidP="00BA5D89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24DC797" w14:textId="03C48E84" w:rsidR="000B7C18" w:rsidRPr="00945414" w:rsidRDefault="00B35F09" w:rsidP="00B35F09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945414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จากนั้น</w:t>
      </w:r>
      <w:r w:rsidR="00265F53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265F53"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โรงงานทอพรม </w:t>
      </w:r>
      <w:r w:rsidR="00265F53" w:rsidRPr="00945414">
        <w:rPr>
          <w:rFonts w:ascii="Leelawadee" w:hAnsi="Leelawadee" w:cs="Leelawadee"/>
          <w:color w:val="FF0000"/>
          <w:sz w:val="24"/>
          <w:szCs w:val="24"/>
        </w:rPr>
        <w:t>Carpet Fac</w:t>
      </w:r>
      <w:r w:rsidR="00BA5D89" w:rsidRPr="00945414">
        <w:rPr>
          <w:rFonts w:ascii="Leelawadee" w:hAnsi="Leelawadee" w:cs="Leelawadee"/>
          <w:noProof/>
          <w:color w:val="FF0000"/>
          <w:sz w:val="24"/>
          <w:szCs w:val="24"/>
          <w:lang w:eastAsia="en-US" w:bidi="th-TH"/>
        </w:rPr>
        <w:t xml:space="preserve"> </w:t>
      </w:r>
      <w:r w:rsidR="00265F53" w:rsidRPr="00945414">
        <w:rPr>
          <w:rFonts w:ascii="Leelawadee" w:hAnsi="Leelawadee" w:cs="Leelawadee"/>
          <w:color w:val="FF0000"/>
          <w:sz w:val="24"/>
          <w:szCs w:val="24"/>
        </w:rPr>
        <w:t xml:space="preserve">tory </w:t>
      </w:r>
      <w:r w:rsidR="00265F53"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และ โรงงานเซรามิค </w:t>
      </w:r>
      <w:r w:rsidR="00265F53" w:rsidRPr="00945414">
        <w:rPr>
          <w:rFonts w:ascii="Leelawadee" w:hAnsi="Leelawadee" w:cs="Leelawadee"/>
          <w:color w:val="FF0000"/>
          <w:sz w:val="24"/>
          <w:szCs w:val="24"/>
        </w:rPr>
        <w:t>Pottery at Avanos Village</w:t>
      </w:r>
      <w:r w:rsidR="00265F53"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265F53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สินค้าคุณภาพดี และขึ้นชื่อของประเทศตุรกี ให้เวลาท่านเลือกซื้อตามอัธยาศัย</w:t>
      </w:r>
    </w:p>
    <w:p w14:paraId="7CEEA373" w14:textId="4D399969" w:rsidR="00265F53" w:rsidRPr="00945414" w:rsidRDefault="00265F53" w:rsidP="00265F53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A016A70" w14:textId="7CC1F2A7" w:rsidR="00265F53" w:rsidRPr="00945414" w:rsidRDefault="00265F53" w:rsidP="00265F53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</w:p>
    <w:p w14:paraId="535D3E9A" w14:textId="152E5D8C" w:rsidR="006E449D" w:rsidRDefault="005C66B2" w:rsidP="000E0328">
      <w:pPr>
        <w:spacing w:before="0"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AA1651">
        <w:rPr>
          <w:rFonts w:ascii="Leelawadee" w:eastAsia="Times New Roman" w:hAnsi="Leelawadee" w:cs="Leelawadee"/>
          <w:noProof/>
          <w:lang w:eastAsia="en-US" w:bidi="th-TH"/>
        </w:rPr>
        <mc:AlternateContent>
          <mc:Choice Requires="wpg">
            <w:drawing>
              <wp:anchor distT="0" distB="0" distL="114300" distR="114300" simplePos="0" relativeHeight="251772928" behindDoc="0" locked="0" layoutInCell="1" allowOverlap="1" wp14:anchorId="0B312AAD" wp14:editId="168ABD4F">
                <wp:simplePos x="0" y="0"/>
                <wp:positionH relativeFrom="margin">
                  <wp:align>center</wp:align>
                </wp:positionH>
                <wp:positionV relativeFrom="paragraph">
                  <wp:posOffset>261620</wp:posOffset>
                </wp:positionV>
                <wp:extent cx="6829425" cy="2247900"/>
                <wp:effectExtent l="0" t="0" r="9525" b="0"/>
                <wp:wrapTopAndBottom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224790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9" name="Picture 59"/>
                          <pic:cNvPicPr>
                            <a:picLocks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4931BC" id="Group 7" o:spid="_x0000_s1026" style="position:absolute;margin-left:0;margin-top:20.6pt;width:537.75pt;height:177pt;z-index:251772928;mso-position-horizontal:center;mso-position-horizontal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">
                <v:shape id="Picture 59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">
                  <v:imagedata r:id="rId21" o:title=""/>
                  <o:lock v:ext="edit" aspectratio="f"/>
                </v:shape>
                <v:shape id="Picture 4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">
                  <v:imagedata r:id="rId22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="00265F53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พิเศษ! นำท่าน</w:t>
      </w:r>
      <w:r w:rsidR="00265F53"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ชมโชว์ระบำหน้าท้อง </w:t>
      </w:r>
      <w:r w:rsidR="00265F53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สไตล์</w:t>
      </w:r>
      <w:r w:rsidR="000E0328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พื้นเมือง ประเทศตุรกี</w:t>
      </w:r>
    </w:p>
    <w:p w14:paraId="54064281" w14:textId="4838C87B" w:rsidR="00AA1651" w:rsidRDefault="00AA1651" w:rsidP="000E0328">
      <w:pPr>
        <w:spacing w:before="0"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5D26E02" w14:textId="5E2ED77A" w:rsidR="00AA1651" w:rsidRPr="00945414" w:rsidRDefault="005C66B2" w:rsidP="005C66B2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>
        <w:rPr>
          <w:rFonts w:ascii="Leelawadee" w:hAnsi="Leelawadee" w:cs="Leelawadee"/>
          <w:color w:val="FF0000"/>
          <w:sz w:val="24"/>
          <w:szCs w:val="24"/>
        </w:rPr>
        <w:t>FOSIL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 CAVE HOTEL CAPPADOCIA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โรงแรมสไตล์ถ้ำ หรือเทียบเท่า 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>กรณี โรงแรมเต็ม เราจะเปลี่ยนไปพักโรงแรมอื่นที่มาตรฐา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  <w:lang w:bidi="th-TH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5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ดาว หรือระดับเดียวกัน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>**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เทียบเท่า</w:t>
      </w:r>
    </w:p>
    <w:p w14:paraId="595ED7D2" w14:textId="77777777" w:rsidR="006E449D" w:rsidRPr="00CD4912" w:rsidRDefault="006E449D" w:rsidP="006C3D89">
      <w:pPr>
        <w:spacing w:before="0" w:after="0" w:line="20" w:lineRule="atLeast"/>
        <w:ind w:left="1080" w:hanging="1080"/>
        <w:rPr>
          <w:rFonts w:ascii="Leelawadee" w:hAnsi="Leelawadee" w:cs="Leelawadee"/>
          <w:noProof/>
          <w:sz w:val="24"/>
          <w:szCs w:val="24"/>
          <w:lang w:eastAsia="en-US" w:bidi="th-TH"/>
        </w:rPr>
      </w:pPr>
      <w:r w:rsidRPr="00CD4912">
        <w:rPr>
          <w:rFonts w:ascii="Leelawadee" w:hAnsi="Leelawadee" w:cs="Leelawadee"/>
          <w:color w:val="3C3C3C" w:themeColor="background2" w:themeShade="40"/>
          <w:sz w:val="24"/>
          <w:szCs w:val="24"/>
          <w:cs/>
          <w:lang w:bidi="th-TH"/>
        </w:rPr>
        <w:lastRenderedPageBreak/>
        <w:t xml:space="preserve">      </w:t>
      </w:r>
      <w:r w:rsidR="006C3D89" w:rsidRPr="00CD4912">
        <w:rPr>
          <w:rFonts w:ascii="Leelawadee" w:hAnsi="Leelawadee" w:cs="Leelawadee"/>
          <w:color w:val="3C3C3C" w:themeColor="background2" w:themeShade="40"/>
          <w:sz w:val="24"/>
          <w:szCs w:val="24"/>
          <w:cs/>
          <w:lang w:bidi="th-TH"/>
        </w:rPr>
        <w:t xml:space="preserve">                               </w:t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952"/>
        <w:gridCol w:w="8943"/>
      </w:tblGrid>
      <w:tr w:rsidR="00945414" w:rsidRPr="00945414" w14:paraId="772EDD6C" w14:textId="77777777" w:rsidTr="00CD08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52" w:type="dxa"/>
            <w:shd w:val="clear" w:color="auto" w:fill="CAE57B" w:themeFill="accent2" w:themeFillTint="99"/>
            <w:vAlign w:val="center"/>
          </w:tcPr>
          <w:p w14:paraId="268A70CD" w14:textId="77777777" w:rsidR="00CB1E88" w:rsidRPr="00945414" w:rsidRDefault="00CB1E88" w:rsidP="001D6A3E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414315215"/>
                <w:placeholder>
                  <w:docPart w:val="F52C2AA64DE54FAFAEFE71E5095A208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945414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3</w:t>
                </w:r>
              </w:sdtContent>
            </w:sdt>
          </w:p>
        </w:tc>
        <w:tc>
          <w:tcPr>
            <w:tcW w:w="8943" w:type="dxa"/>
            <w:shd w:val="clear" w:color="auto" w:fill="CAE57B" w:themeFill="accent2" w:themeFillTint="99"/>
            <w:vAlign w:val="center"/>
          </w:tcPr>
          <w:p w14:paraId="28163653" w14:textId="77777777" w:rsidR="00CB1E88" w:rsidRPr="00945414" w:rsidRDefault="00B011B3" w:rsidP="003D7B87">
            <w:pPr>
              <w:spacing w:before="0"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945414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คัปปาโดเกีย - คอนย่า - ปามุคคาเล่</w:t>
            </w:r>
          </w:p>
        </w:tc>
      </w:tr>
    </w:tbl>
    <w:p w14:paraId="5BF17F2E" w14:textId="77777777" w:rsidR="00ED046D" w:rsidRPr="00945414" w:rsidRDefault="00ED046D" w:rsidP="00ED046D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5AA8E6CB" w14:textId="77777777" w:rsidR="002E519C" w:rsidRPr="00945414" w:rsidRDefault="002E519C" w:rsidP="002E519C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</w:t>
      </w:r>
      <w:r w:rsidRPr="002E519C">
        <w:rPr>
          <w:rFonts w:ascii="Leelawadee" w:hAnsi="Leelawadee" w:cs="Leelawadee" w:hint="cs"/>
          <w:color w:val="002060"/>
          <w:cs/>
          <w:lang w:bidi="th-TH"/>
        </w:rPr>
        <w:t>(สำหรับท่านที่เดินทางขึ้นบอลลูนกลับมารับประทานอาหารเช้า)</w:t>
      </w:r>
    </w:p>
    <w:p w14:paraId="1CAAE6D8" w14:textId="77777777" w:rsidR="002E519C" w:rsidRDefault="002E519C" w:rsidP="000609F6">
      <w:pPr>
        <w:spacing w:before="0" w:after="0" w:line="20" w:lineRule="atLeast"/>
        <w:ind w:left="1080"/>
        <w:rPr>
          <w:rFonts w:ascii="Leelawadee" w:hAnsi="Leelawadee" w:cs="Leelawadee"/>
          <w:color w:val="FF0000"/>
          <w:sz w:val="24"/>
          <w:szCs w:val="24"/>
          <w:lang w:bidi="th-TH"/>
        </w:rPr>
      </w:pPr>
    </w:p>
    <w:p w14:paraId="6366B1ED" w14:textId="5F437557" w:rsidR="000609F6" w:rsidRPr="007D1E06" w:rsidRDefault="000609F6" w:rsidP="000609F6">
      <w:pPr>
        <w:spacing w:before="0" w:after="0" w:line="20" w:lineRule="atLeast"/>
        <w:ind w:left="1080"/>
        <w:rPr>
          <w:rFonts w:ascii="Leelawadee" w:hAnsi="Leelawadee" w:cs="Leelawadee"/>
          <w:color w:val="FF0000"/>
          <w:sz w:val="24"/>
          <w:szCs w:val="24"/>
        </w:rPr>
      </w:pP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โปรแกรมเสริมพิเศษ</w:t>
      </w:r>
      <w:r w:rsidR="002E519C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....ขึ้นบอลลูน (จะ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ไม่รวมอยู่ในค่าทัวร์</w:t>
      </w:r>
      <w:r w:rsidR="002E519C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)</w:t>
      </w:r>
    </w:p>
    <w:p w14:paraId="75C4B98B" w14:textId="39F968CB" w:rsidR="000E0328" w:rsidRPr="00945414" w:rsidRDefault="005A2E6E" w:rsidP="000609F6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bidi="th-TH"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4141E064" wp14:editId="162FC52F">
                <wp:simplePos x="0" y="0"/>
                <wp:positionH relativeFrom="column">
                  <wp:posOffset>47625</wp:posOffset>
                </wp:positionH>
                <wp:positionV relativeFrom="paragraph">
                  <wp:posOffset>232243</wp:posOffset>
                </wp:positionV>
                <wp:extent cx="6581775" cy="2303947"/>
                <wp:effectExtent l="57150" t="19050" r="66675" b="96520"/>
                <wp:wrapThrough wrapText="bothSides">
                  <wp:wrapPolygon edited="0">
                    <wp:start x="10628" y="-179"/>
                    <wp:lineTo x="-188" y="0"/>
                    <wp:lineTo x="-188" y="22148"/>
                    <wp:lineTo x="-125" y="22326"/>
                    <wp:lineTo x="10691" y="22326"/>
                    <wp:lineTo x="20318" y="22148"/>
                    <wp:lineTo x="21756" y="21791"/>
                    <wp:lineTo x="21756" y="2858"/>
                    <wp:lineTo x="21694" y="179"/>
                    <wp:lineTo x="21694" y="-179"/>
                    <wp:lineTo x="10628" y="-179"/>
                  </wp:wrapPolygon>
                </wp:wrapThrough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81775" cy="2303947"/>
                          <a:chOff x="-1" y="-12005"/>
                          <a:chExt cx="6433584" cy="2261175"/>
                        </a:xfrm>
                      </wpg:grpSpPr>
                      <pic:pic xmlns:pic="http://schemas.openxmlformats.org/drawingml/2006/picture">
                        <pic:nvPicPr>
                          <pic:cNvPr id="44" name="Picture 44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94"/>
                          <a:stretch/>
                        </pic:blipFill>
                        <pic:spPr bwMode="auto">
                          <a:xfrm>
                            <a:off x="-1" y="0"/>
                            <a:ext cx="3174894" cy="2249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" name="Picture 47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3515" y="-12005"/>
                            <a:ext cx="3240068" cy="2250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0B6132" id="Group 5" o:spid="_x0000_s1026" style="position:absolute;margin-left:3.75pt;margin-top:18.3pt;width:518.25pt;height:181.4pt;z-index:251729920;mso-width-relative:margin;mso-height-relative:margin" coordorigin=",-120" coordsize="64335,226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">
                <v:shape id="Picture 44" o:spid="_x0000_s1027" type="#_x0000_t75" alt="รูปภาพที่เกี่ยวข้อง" style="position:absolute;width:31748;height:224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">
                  <v:imagedata r:id="rId25" o:title="รูปภาพที่เกี่ยวข้อง" cropleft="4256f"/>
                  <v:shadow on="t" color="black" opacity="26214f" origin=",-.5" offset="0,3pt"/>
                </v:shape>
                <v:shape id="Picture 47" o:spid="_x0000_s1028" type="#_x0000_t75" alt="รูปภาพที่เกี่ยวข้อง" style="position:absolute;left:31935;top:-120;width:32400;height:22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">
                  <v:imagedata r:id="rId26" o:title="รูปภาพที่เกี่ยวข้อง"/>
                  <v:shadow on="t" color="black" opacity="26214f" origin=",-.5" offset="0,3pt"/>
                </v:shape>
                <w10:wrap type="through"/>
              </v:group>
            </w:pict>
          </mc:Fallback>
        </mc:AlternateContent>
      </w:r>
    </w:p>
    <w:p w14:paraId="170F11A5" w14:textId="65EAFCE1" w:rsidR="000609F6" w:rsidRDefault="000609F6" w:rsidP="000609F6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สำหรับท่านใดที่สนใจขึ้นบอลลูนชมความงามของเมือง</w:t>
      </w:r>
      <w:r w:rsidRPr="008B7D61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คัปปาโดเกีย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จะต้องออกจากโรงแรม เวลา 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05.00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น. ชมความงดงามของเมืองคัปปาโดเกียในอีกมุมหนึ่งที่หาชมได้ยาก ใช้เวลาอยู่บอลลูนประมาณ 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1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ชั่วโมง</w:t>
      </w:r>
      <w:r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(ค่าขึ้นบอลลูนไม่ได้รวมอยู่ในค่าทัวร์ ราคาประมาณ </w:t>
      </w:r>
      <w:r w:rsidRPr="00945414">
        <w:rPr>
          <w:rFonts w:ascii="Leelawadee" w:hAnsi="Leelawadee" w:cs="Leelawadee"/>
          <w:color w:val="FF0000"/>
          <w:sz w:val="24"/>
          <w:szCs w:val="24"/>
        </w:rPr>
        <w:t>USD 2</w:t>
      </w:r>
      <w:r w:rsidR="00382046">
        <w:rPr>
          <w:rFonts w:ascii="Leelawadee" w:hAnsi="Leelawadee" w:cs="Leelawadee"/>
          <w:color w:val="FF0000"/>
          <w:sz w:val="24"/>
          <w:szCs w:val="24"/>
          <w:lang w:bidi="th-TH"/>
        </w:rPr>
        <w:t>4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0 </w:t>
      </w:r>
      <w:r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ต่อ </w:t>
      </w:r>
      <w:r w:rsidRPr="00945414">
        <w:rPr>
          <w:rFonts w:ascii="Leelawadee" w:hAnsi="Leelawadee" w:cs="Leelawadee"/>
          <w:color w:val="FF0000"/>
          <w:sz w:val="24"/>
          <w:szCs w:val="24"/>
        </w:rPr>
        <w:t xml:space="preserve">1 </w:t>
      </w:r>
      <w:r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ท่าน)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**ประกันภัยที่ทำจากเมืองไทย ไม่ครอบคลุมการขึ้นบอลลูน และเครื่องร่อนทุกประเภทกิจกรรมนี้ขึ้นอยู่กับดุลยพินิจของท่าน**</w:t>
      </w:r>
    </w:p>
    <w:p w14:paraId="38249C11" w14:textId="03AC9AF2" w:rsidR="008B7D61" w:rsidRPr="002E519C" w:rsidRDefault="002E519C" w:rsidP="002E519C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***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จะมีรถรับ ส่ง จากบริษัทบอลลูน มารับแต่เช้าตรู่ ประมาณ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05.00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น. (ตีห้า)</w:t>
      </w:r>
    </w:p>
    <w:p w14:paraId="6F8409B2" w14:textId="77A37F68" w:rsidR="008B7D61" w:rsidRDefault="008079E5" w:rsidP="00B011B3">
      <w:pPr>
        <w:spacing w:before="0" w:after="0" w:line="20" w:lineRule="atLeast"/>
        <w:ind w:left="1080"/>
        <w:jc w:val="thaiDistribute"/>
        <w:rPr>
          <w:rFonts w:ascii="Leelawadee" w:hAnsi="Leelawadee" w:cs="Leelawadee"/>
          <w:noProof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732992" behindDoc="0" locked="0" layoutInCell="1" allowOverlap="1" wp14:anchorId="3F0953B7" wp14:editId="48C15FB8">
                <wp:simplePos x="0" y="0"/>
                <wp:positionH relativeFrom="column">
                  <wp:posOffset>-47625</wp:posOffset>
                </wp:positionH>
                <wp:positionV relativeFrom="paragraph">
                  <wp:posOffset>356870</wp:posOffset>
                </wp:positionV>
                <wp:extent cx="6734175" cy="2362200"/>
                <wp:effectExtent l="38100" t="38100" r="66675" b="95250"/>
                <wp:wrapThrough wrapText="bothSides">
                  <wp:wrapPolygon edited="0">
                    <wp:start x="0" y="-348"/>
                    <wp:lineTo x="-122" y="-174"/>
                    <wp:lineTo x="-122" y="21774"/>
                    <wp:lineTo x="10693" y="22123"/>
                    <wp:lineTo x="10693" y="22297"/>
                    <wp:lineTo x="21692" y="22297"/>
                    <wp:lineTo x="21692" y="22123"/>
                    <wp:lineTo x="21753" y="19510"/>
                    <wp:lineTo x="21753" y="-174"/>
                    <wp:lineTo x="10876" y="-348"/>
                    <wp:lineTo x="0" y="-348"/>
                  </wp:wrapPolygon>
                </wp:wrapThrough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34175" cy="2362200"/>
                          <a:chOff x="0" y="0"/>
                          <a:chExt cx="6312217" cy="2106930"/>
                        </a:xfrm>
                      </wpg:grpSpPr>
                      <pic:pic xmlns:pic="http://schemas.openxmlformats.org/drawingml/2006/picture">
                        <pic:nvPicPr>
                          <pic:cNvPr id="32" name="Picture 32" descr="ผลการค้นหารูปภาพสำหรับ คาราวานสไลน์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67911" y="0"/>
                            <a:ext cx="3144306" cy="2106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9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763"/>
                            <a:ext cx="3152775" cy="2100580"/>
                          </a:xfrm>
                          <a:prstGeom prst="rect">
                            <a:avLst/>
                          </a:prstGeom>
                          <a:ln w="38100" cap="sq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2700000" algn="tl" rotWithShape="0">
                              <a:srgbClr val="000000">
                                <a:alpha val="43000"/>
                              </a:srgb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D40DAC" id="Group 27" o:spid="_x0000_s1026" style="position:absolute;margin-left:-3.75pt;margin-top:28.1pt;width:530.25pt;height:186pt;z-index:251732992;mso-width-relative:margin;mso-height-relative:margin" coordsize="63122,21069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">
                <v:shape id="Picture 32" o:spid="_x0000_s1027" type="#_x0000_t75" alt="ผลการค้นหารูปภาพสำหรับ คาราวานสไลน์" style="position:absolute;left:31679;width:31443;height:210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">
                  <v:imagedata r:id="rId29" o:title="ผลการค้นหารูปภาพสำหรับ คาราวานสไลน์"/>
                  <v:shadow on="t" color="black" opacity="26214f" origin=",-.5" offset="0,3pt"/>
                </v:shape>
                <v:shape id="Picture 1" o:spid="_x0000_s1028" type="#_x0000_t75" style="position:absolute;top:47;width:31527;height:210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" strokeweight="3pt">
                  <v:stroke endcap="square"/>
                  <v:imagedata r:id="rId30" o:title=""/>
                  <v:shadow on="t" color="black" opacity="28180f" origin="-.5,-.5" offset=".74836mm,.74836mm"/>
                </v:shape>
                <w10:wrap type="through"/>
              </v:group>
            </w:pict>
          </mc:Fallback>
        </mc:AlternateContent>
      </w:r>
    </w:p>
    <w:p w14:paraId="3774E37B" w14:textId="30B7304B" w:rsidR="008B7D61" w:rsidRDefault="008B7D61" w:rsidP="00B011B3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A47BC3A" w14:textId="422A9BB0" w:rsidR="00B011B3" w:rsidRPr="00945414" w:rsidRDefault="007D1E06" w:rsidP="00B011B3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ได้เวลานำ</w:t>
      </w:r>
      <w:r w:rsidR="00B011B3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ท่านเดินทางสู่ </w:t>
      </w:r>
      <w:r w:rsidR="00B011B3"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เมืองคอนย่า </w:t>
      </w:r>
      <w:r w:rsidR="00B011B3" w:rsidRPr="007D1E06">
        <w:rPr>
          <w:rFonts w:ascii="Leelawadee" w:hAnsi="Leelawadee" w:cs="Leelawadee"/>
          <w:color w:val="FF0000"/>
          <w:sz w:val="24"/>
          <w:szCs w:val="24"/>
        </w:rPr>
        <w:t xml:space="preserve">Konya </w:t>
      </w:r>
      <w:r w:rsidR="00B011B3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อดีตเมืองหลวงของอาณาจักร เซลจูค ในช่วงปี </w:t>
      </w:r>
      <w:r w:rsidR="00B011B3" w:rsidRPr="0094541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ค.ศ. 1071 – 1308 </w:t>
      </w:r>
      <w:r w:rsidR="00B011B3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รวมทั้งยังเป็นศูนย์กลางที่สําคัญของภูมิภาคแถบนี้ ท่านจะได้เพลิดเพลินกับ ทัศนียภาพที่งดงามตามธรรมชาติตลอดสองฝั่งทาง ของภูมิภาคตอนกลางของตุรกี ท่านจะได้ชมวิถีชีวิตตามชนบทและทัศนียภาพที่สวยงามของทุ่งหญ้าสลับกับภูเขา ระหว่างทาง นําท่านแวะชม </w:t>
      </w:r>
      <w:r w:rsidR="00B011B3" w:rsidRPr="008B7D61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คาราวานสไรน์ </w:t>
      </w:r>
      <w:r w:rsidR="00B011B3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ที่พักแรมและที่แลกเปลี่ยนสินค้าระหว่างทางของชาวเติร์กในสมัยออตโตมัน </w:t>
      </w:r>
    </w:p>
    <w:p w14:paraId="4D0CCF0B" w14:textId="77777777" w:rsidR="008B7D61" w:rsidRPr="00945414" w:rsidRDefault="008B7D61" w:rsidP="00392BC9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F6FA7E4" w14:textId="77777777" w:rsidR="00FD7832" w:rsidRPr="00945414" w:rsidRDefault="00141613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</w:t>
      </w:r>
      <w:r w:rsidRPr="00945414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บริการอาหารกลางวัน ณ ภัตตาคาร</w:t>
      </w:r>
    </w:p>
    <w:p w14:paraId="7988E04B" w14:textId="77777777" w:rsidR="008B7D61" w:rsidRDefault="008B7D61" w:rsidP="00B011B3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  <w:lang w:bidi="th-TH"/>
        </w:rPr>
      </w:pPr>
    </w:p>
    <w:p w14:paraId="131190DD" w14:textId="77777777" w:rsidR="00B011B3" w:rsidRPr="00945414" w:rsidRDefault="00B011B3" w:rsidP="00B011B3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945414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lastRenderedPageBreak/>
        <w:t xml:space="preserve">นําท่านเดินทางสู่ </w:t>
      </w:r>
      <w:r w:rsidRPr="00945414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cs/>
          <w:lang w:eastAsia="zh-CN" w:bidi="th-TH"/>
        </w:rPr>
        <w:t>เมืองปามุคคาเล่</w:t>
      </w:r>
      <w:r w:rsidRPr="00945414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Pamukkale </w:t>
      </w:r>
      <w:r w:rsidRPr="00945414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เมืองที่มีน้ำพุเกลือแร่ร้อนไหลทะลุขึ้นมาจากใต้ดินผ่านซากปรักหักพังของเมืองเก่าแก่สมัยกรีกก่อนที่ไหลลงสู่หน้าผาผลจากการไหลของน้ำพุเกลือแร่ร้อนนี้ได้ก่อให้เกิดทัศนียภาพของน้ำตกสีขาวเป็นชั้นๆ หลายชั้น และผลจากการแข็งตัวของแคลเซียมทำให้เกิดเป็นแก่งหินสีขาวราวหิมะขวางทางน้ำเป็นทางยาว</w:t>
      </w:r>
      <w:r w:rsidRPr="00945414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Pr="00945414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ซึ่งมีความงดงามมาก</w:t>
      </w:r>
      <w:r w:rsidRPr="0094541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เรียกปรากฎการณ์นี้ว่า </w:t>
      </w:r>
      <w:r w:rsidRPr="003C48F0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ปราสาทปุยฝ้าย</w:t>
      </w:r>
    </w:p>
    <w:p w14:paraId="23EF2C41" w14:textId="77777777" w:rsidR="005C35DD" w:rsidRPr="00945414" w:rsidRDefault="005C35DD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9817568" w14:textId="77777777" w:rsidR="00FD7832" w:rsidRPr="00945414" w:rsidRDefault="00141613" w:rsidP="001D6A3E">
      <w:pPr>
        <w:tabs>
          <w:tab w:val="left" w:pos="1080"/>
        </w:tabs>
        <w:spacing w:before="0" w:after="0" w:line="20" w:lineRule="atLeast"/>
        <w:ind w:left="1260" w:hanging="1260"/>
        <w:rPr>
          <w:rFonts w:ascii="Leelawadee" w:hAnsi="Leelawadee" w:cs="Leelawadee"/>
          <w:color w:val="002060"/>
          <w:sz w:val="24"/>
          <w:szCs w:val="24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>บริการอาหารค่ำ ณ ภัตตาคาร</w:t>
      </w:r>
    </w:p>
    <w:p w14:paraId="6681EEAC" w14:textId="77777777" w:rsidR="00FD7832" w:rsidRPr="00945414" w:rsidRDefault="00FD7832" w:rsidP="001D6A3E">
      <w:pPr>
        <w:tabs>
          <w:tab w:val="left" w:pos="1080"/>
        </w:tabs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1AE18CC" w14:textId="71C2C5DB" w:rsidR="00FD7832" w:rsidRPr="00945414" w:rsidRDefault="00FD7832" w:rsidP="001D6A3E">
      <w:pPr>
        <w:tabs>
          <w:tab w:val="left" w:pos="1080"/>
        </w:tabs>
        <w:spacing w:before="0" w:after="0" w:line="20" w:lineRule="atLeast"/>
        <w:ind w:left="1260" w:hanging="126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945414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8B1197">
        <w:rPr>
          <w:rFonts w:ascii="Leelawadee" w:hAnsi="Leelawadee" w:cs="Leelawadee"/>
          <w:color w:val="FF0000"/>
          <w:sz w:val="24"/>
          <w:szCs w:val="24"/>
        </w:rPr>
        <w:t xml:space="preserve">PAM THERMAL HOTEL </w:t>
      </w:r>
      <w:r w:rsidR="008B7D61" w:rsidRPr="008B7D61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B011B3" w:rsidRPr="003C48F0">
        <w:rPr>
          <w:rFonts w:ascii="Leelawadee" w:hAnsi="Leelawadee" w:cs="Leelawadee"/>
          <w:color w:val="FF0000"/>
          <w:sz w:val="24"/>
          <w:szCs w:val="24"/>
        </w:rPr>
        <w:t xml:space="preserve">5* </w:t>
      </w:r>
      <w:r w:rsidR="00B011B3" w:rsidRPr="0094541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หรือเทียบเท่า</w:t>
      </w:r>
    </w:p>
    <w:p w14:paraId="2EFA1B8F" w14:textId="77777777" w:rsidR="00392BC9" w:rsidRPr="00285A42" w:rsidRDefault="00392BC9" w:rsidP="001D6A3E">
      <w:pPr>
        <w:tabs>
          <w:tab w:val="left" w:pos="1080"/>
        </w:tabs>
        <w:spacing w:before="0" w:after="0" w:line="20" w:lineRule="atLeast"/>
        <w:ind w:left="1260" w:hanging="1260"/>
        <w:rPr>
          <w:rFonts w:ascii="Leelawadee" w:hAnsi="Leelawadee" w:cs="Leelawadee"/>
          <w:color w:val="3C3C3C" w:themeColor="background2" w:themeShade="4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000"/>
        <w:gridCol w:w="9396"/>
      </w:tblGrid>
      <w:tr w:rsidR="00D05FE3" w:rsidRPr="00D05FE3" w14:paraId="410BB0A3" w14:textId="77777777" w:rsidTr="00307F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0" w:type="dxa"/>
            <w:shd w:val="clear" w:color="auto" w:fill="CAE57B" w:themeFill="accent2" w:themeFillTint="99"/>
            <w:vAlign w:val="center"/>
          </w:tcPr>
          <w:p w14:paraId="4C00016F" w14:textId="77777777" w:rsidR="006D43F1" w:rsidRPr="00D05FE3" w:rsidRDefault="006D43F1" w:rsidP="002A20E3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D05FE3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D05FE3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-169416613"/>
                <w:placeholder>
                  <w:docPart w:val="F6EC62CA136B479297C469854AAB308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D05FE3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4</w:t>
                </w:r>
              </w:sdtContent>
            </w:sdt>
          </w:p>
        </w:tc>
        <w:tc>
          <w:tcPr>
            <w:tcW w:w="9396" w:type="dxa"/>
            <w:shd w:val="clear" w:color="auto" w:fill="CAE57B" w:themeFill="accent2" w:themeFillTint="99"/>
            <w:vAlign w:val="center"/>
          </w:tcPr>
          <w:p w14:paraId="3743D9EA" w14:textId="77777777" w:rsidR="006D43F1" w:rsidRPr="00D05FE3" w:rsidRDefault="00D87C7F" w:rsidP="005A7E4B">
            <w:pPr>
              <w:spacing w:before="0"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D05FE3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ปามุคคาเล่ - เอฟฟิซุส - คูซาดาซึ</w:t>
            </w:r>
          </w:p>
        </w:tc>
      </w:tr>
    </w:tbl>
    <w:p w14:paraId="788433C1" w14:textId="77777777" w:rsidR="00473FA2" w:rsidRPr="00D05FE3" w:rsidRDefault="00473FA2" w:rsidP="001D6A3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02C26B74" w14:textId="77777777" w:rsidR="00FD7832" w:rsidRPr="00D05FE3" w:rsidRDefault="00FD7832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77A0E9D3" w14:textId="029227D2" w:rsidR="00D87C7F" w:rsidRPr="00D05FE3" w:rsidRDefault="005C66B2" w:rsidP="00D87C7F">
      <w:pPr>
        <w:spacing w:before="0" w:after="0" w:line="20" w:lineRule="atLeast"/>
        <w:ind w:left="1080"/>
        <w:jc w:val="thaiDistribute"/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bidi="th-TH"/>
        </w:rPr>
        <mc:AlternateContent>
          <mc:Choice Requires="wpg">
            <w:drawing>
              <wp:anchor distT="0" distB="0" distL="114300" distR="114300" simplePos="0" relativeHeight="251778048" behindDoc="0" locked="0" layoutInCell="1" allowOverlap="1" wp14:anchorId="24A4CACD" wp14:editId="6BAC5720">
                <wp:simplePos x="0" y="0"/>
                <wp:positionH relativeFrom="column">
                  <wp:posOffset>-95250</wp:posOffset>
                </wp:positionH>
                <wp:positionV relativeFrom="paragraph">
                  <wp:posOffset>591820</wp:posOffset>
                </wp:positionV>
                <wp:extent cx="6848475" cy="2312035"/>
                <wp:effectExtent l="0" t="0" r="9525" b="0"/>
                <wp:wrapTopAndBottom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8475" cy="2312035"/>
                          <a:chOff x="0" y="0"/>
                          <a:chExt cx="6848475" cy="2169160"/>
                        </a:xfrm>
                      </wpg:grpSpPr>
                      <pic:pic xmlns:pic="http://schemas.openxmlformats.org/drawingml/2006/picture">
                        <pic:nvPicPr>
                          <pic:cNvPr id="61" name="Picture 61"/>
                          <pic:cNvPicPr>
                            <a:picLocks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000" y="95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4D6F2B" id="Group 63" o:spid="_x0000_s1026" style="position:absolute;margin-left:-7.5pt;margin-top:46.6pt;width:539.25pt;height:182.05pt;z-index:251778048;mso-height-relative:margin" coordsize="68484,216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">
                <v:shape id="Picture 61" o:spid="_x0000_s1027" type="#_x0000_t75" style="position:absolute;left:34290;top:95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">
                  <v:imagedata r:id="rId33" o:title=""/>
                  <o:lock v:ext="edit" aspectratio="f"/>
                </v:shape>
                <v:shape id="Picture 62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">
                  <v:imagedata r:id="rId34" o:title=""/>
                  <o:lock v:ext="edit" aspectratio="f"/>
                </v:shape>
                <w10:wrap type="topAndBottom"/>
              </v:group>
            </w:pict>
          </mc:Fallback>
        </mc:AlternateContent>
      </w:r>
      <w:r w:rsidR="00D87C7F" w:rsidRPr="00D05FE3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 xml:space="preserve">นำท่านชม </w:t>
      </w:r>
      <w:r w:rsidR="00D87C7F" w:rsidRPr="008B7D61">
        <w:rPr>
          <w:rFonts w:ascii="Leelawadee" w:eastAsia="SimSun" w:hAnsi="Leelawadee" w:cs="Leelawadee"/>
          <w:b/>
          <w:bCs/>
          <w:color w:val="FF0000"/>
          <w:sz w:val="24"/>
          <w:szCs w:val="24"/>
          <w:shd w:val="clear" w:color="auto" w:fill="FFFFFF"/>
          <w:cs/>
          <w:lang w:eastAsia="zh-CN" w:bidi="th-TH"/>
        </w:rPr>
        <w:t>ปราสาทปุยฝ้าย</w:t>
      </w:r>
      <w:r w:rsidR="00D87C7F" w:rsidRPr="008B7D61">
        <w:rPr>
          <w:rFonts w:ascii="Leelawadee" w:eastAsia="SimSun" w:hAnsi="Leelawadee" w:cs="Leelawadee"/>
          <w:color w:val="FF0000"/>
          <w:sz w:val="24"/>
          <w:szCs w:val="24"/>
          <w:shd w:val="clear" w:color="auto" w:fill="FFFFFF"/>
          <w:lang w:eastAsia="zh-CN"/>
        </w:rPr>
        <w:t> </w:t>
      </w:r>
      <w:r w:rsidR="00D87C7F" w:rsidRPr="00D05FE3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เมืองแห่งน้ำพุเกลือแร่ร้อนที่ซึ่งในอดีตกาลชาวโรมันเชื่อว่า</w:t>
      </w:r>
      <w:r w:rsidR="00D87C7F" w:rsidRPr="00D05FE3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D87C7F" w:rsidRPr="00D05FE3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 xml:space="preserve">น้ำพุร้อนดังกล่าวรักษาโรคได้ จึงได้สร้าง เมืองฮีเยราโพลิส </w:t>
      </w:r>
      <w:r w:rsidR="00D87C7F" w:rsidRPr="008B7D61">
        <w:rPr>
          <w:rFonts w:ascii="Leelawadee" w:eastAsia="SimSun" w:hAnsi="Leelawadee" w:cs="Leelawadee"/>
          <w:b/>
          <w:bCs/>
          <w:color w:val="FF0000"/>
          <w:sz w:val="24"/>
          <w:szCs w:val="24"/>
          <w:shd w:val="clear" w:color="auto" w:fill="FFFFFF"/>
          <w:lang w:eastAsia="zh-CN"/>
        </w:rPr>
        <w:t xml:space="preserve">Hierapolis </w:t>
      </w:r>
      <w:r w:rsidR="00D87C7F" w:rsidRPr="00D05FE3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ล้อมรอบ</w:t>
      </w:r>
      <w:r w:rsidR="00D87C7F" w:rsidRPr="00D05FE3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lang w:eastAsia="zh-CN"/>
        </w:rPr>
        <w:t xml:space="preserve"> </w:t>
      </w:r>
      <w:r w:rsidR="00D87C7F" w:rsidRPr="00D05FE3">
        <w:rPr>
          <w:rFonts w:ascii="Leelawadee" w:eastAsia="SimSun" w:hAnsi="Leelawadee" w:cs="Leelawadee"/>
          <w:color w:val="002060"/>
          <w:sz w:val="24"/>
          <w:szCs w:val="24"/>
          <w:shd w:val="clear" w:color="auto" w:fill="FFFFFF"/>
          <w:cs/>
          <w:lang w:eastAsia="zh-CN" w:bidi="th-TH"/>
        </w:rPr>
        <w:t>ท่านจะได้สัมผัสเมืองโบราณอีกแห่งหนึ่งซึ่งสร้างขึ้นในสมัยโรมัน</w:t>
      </w:r>
    </w:p>
    <w:p w14:paraId="733735B1" w14:textId="761E46E1" w:rsidR="005A7E4B" w:rsidRPr="00D05FE3" w:rsidRDefault="005A7E4B" w:rsidP="003D7B87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8BFAD54" w14:textId="67C765D2" w:rsidR="00FD7832" w:rsidRPr="00D05FE3" w:rsidRDefault="00FD7832" w:rsidP="00AA1651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</w:t>
      </w:r>
      <w:r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  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บริการอาหารกลางวัน ณ ภัตตาคาร </w:t>
      </w:r>
    </w:p>
    <w:p w14:paraId="5C694515" w14:textId="77777777" w:rsidR="008B7D61" w:rsidRDefault="008B7D61" w:rsidP="00FE46CA">
      <w:pPr>
        <w:spacing w:before="0" w:after="0" w:line="20" w:lineRule="atLeast"/>
        <w:jc w:val="thaiDistribute"/>
        <w:rPr>
          <w:rFonts w:ascii="Leelawadee" w:hAnsi="Leelawadee" w:cs="Leelawadee"/>
          <w:noProof/>
          <w:color w:val="002060"/>
          <w:sz w:val="24"/>
          <w:szCs w:val="24"/>
          <w:shd w:val="clear" w:color="auto" w:fill="FFFFFF"/>
          <w:lang w:bidi="th-TH"/>
        </w:rPr>
      </w:pPr>
    </w:p>
    <w:p w14:paraId="4D8C211A" w14:textId="098675EE" w:rsidR="008B7D61" w:rsidRDefault="00637C25" w:rsidP="00D87C7F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  <w:lang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0666D713" wp14:editId="4D974A5B">
                <wp:simplePos x="0" y="0"/>
                <wp:positionH relativeFrom="column">
                  <wp:posOffset>-57150</wp:posOffset>
                </wp:positionH>
                <wp:positionV relativeFrom="paragraph">
                  <wp:posOffset>722630</wp:posOffset>
                </wp:positionV>
                <wp:extent cx="6769100" cy="2266950"/>
                <wp:effectExtent l="57150" t="19050" r="50800" b="95250"/>
                <wp:wrapThrough wrapText="bothSides">
                  <wp:wrapPolygon edited="0">
                    <wp:start x="-122" y="-182"/>
                    <wp:lineTo x="-182" y="0"/>
                    <wp:lineTo x="-182" y="22145"/>
                    <wp:lineTo x="-122" y="22326"/>
                    <wp:lineTo x="21641" y="22326"/>
                    <wp:lineTo x="21701" y="20511"/>
                    <wp:lineTo x="21701" y="2904"/>
                    <wp:lineTo x="21641" y="182"/>
                    <wp:lineTo x="21641" y="-182"/>
                    <wp:lineTo x="-122" y="-182"/>
                  </wp:wrapPolygon>
                </wp:wrapThrough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69100" cy="2266950"/>
                          <a:chOff x="0" y="0"/>
                          <a:chExt cx="6769100" cy="2107565"/>
                        </a:xfrm>
                      </wpg:grpSpPr>
                      <pic:pic xmlns:pic="http://schemas.openxmlformats.org/drawingml/2006/picture">
                        <pic:nvPicPr>
                          <pic:cNvPr id="33" name="Picture 33" descr="รูปภาพที่เกี่ยวข้อง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51"/>
                          <a:stretch/>
                        </pic:blipFill>
                        <pic:spPr bwMode="auto">
                          <a:xfrm>
                            <a:off x="3448050" y="0"/>
                            <a:ext cx="3321050" cy="2107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74"/>
                          <a:stretch/>
                        </pic:blipFill>
                        <pic:spPr bwMode="auto">
                          <a:xfrm>
                            <a:off x="0" y="0"/>
                            <a:ext cx="3413760" cy="2106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5400000" algn="t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8AE99F" id="Group 16" o:spid="_x0000_s1026" style="position:absolute;margin-left:-4.5pt;margin-top:56.9pt;width:533pt;height:178.5pt;z-index:251720704;mso-height-relative:margin" coordsize="67691,2107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">
                <v:shape id="Picture 33" o:spid="_x0000_s1027" type="#_x0000_t75" alt="รูปภาพที่เกี่ยวข้อง" style="position:absolute;left:34480;width:33211;height:210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">
                  <v:imagedata r:id="rId37" o:title="รูปภาพที่เกี่ยวข้อง" cropright="4424f"/>
                  <v:shadow on="t" color="black" opacity="26214f" origin=",-.5" offset="0,3pt"/>
                </v:shape>
                <v:shape id="Picture 40" o:spid="_x0000_s1028" type="#_x0000_t75" style="position:absolute;width:34137;height:21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">
                  <v:imagedata r:id="rId38" o:title="" cropleft="4898f"/>
                  <v:shadow on="t" color="black" opacity="26214f" origin=",-.5" offset="0,3pt"/>
                </v:shape>
                <w10:wrap type="through"/>
              </v:group>
            </w:pict>
          </mc:Fallback>
        </mc:AlternateContent>
      </w:r>
      <w:r w:rsidR="00D87C7F"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นํา</w:t>
      </w:r>
      <w:r w:rsidR="000609F6"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ท่าน</w:t>
      </w:r>
      <w:r w:rsidR="00D87C7F"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แวะ </w:t>
      </w:r>
      <w:r w:rsidR="00D87C7F" w:rsidRPr="00D05FE3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 xml:space="preserve">โรงงานเครื่องหนัง </w:t>
      </w:r>
      <w:r w:rsidR="00D87C7F"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ซึ่งมีชื่อเสียงโด่งดังของประเทศตุรกี นําท่านเดินทางสู่ เมืองเอฟฟิซุส </w:t>
      </w:r>
      <w:r w:rsidR="00D87C7F" w:rsidRPr="00D05FE3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City of </w:t>
      </w:r>
      <w:r w:rsidR="008B7D61" w:rsidRPr="00D05FE3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 </w:t>
      </w:r>
      <w:r w:rsidR="00D87C7F" w:rsidRPr="00D05FE3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Ephesus </w:t>
      </w:r>
      <w:r w:rsidR="00D87C7F"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เมืองโบราณที่มีการบำรุงรักษาไว้เป็นอย่างดีเมืองหนึ่งเคยเป็นที่อยู่ของชาวโยนก จากกรีก ซึ่งอพยพเข้ามาปักหลักสร้างเมือง ซึ่งรุ่งเรืองขึ้นในศตวรรษที่ 6 ก่อนคริสตกาล ต่อมาถูกรุกรานเข้ายึดครองโดย</w:t>
      </w:r>
    </w:p>
    <w:p w14:paraId="13DEC08F" w14:textId="501B1A37" w:rsidR="008B7D61" w:rsidRDefault="008B7D61" w:rsidP="00D87C7F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  <w:lang w:bidi="th-TH"/>
        </w:rPr>
      </w:pPr>
    </w:p>
    <w:p w14:paraId="0EE62F98" w14:textId="086C2AAB" w:rsidR="00637C25" w:rsidRDefault="00D87C7F" w:rsidP="00D87C7F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พวกเปอร์เซียและกษัตริย์อเล็กซานเดอร์มหาราชภายหลังเมื่อโรมันเข้าครอบครองก็ได้สถาปนา </w:t>
      </w:r>
      <w:r w:rsidRPr="00D05FE3">
        <w:rPr>
          <w:rFonts w:ascii="Leelawadee" w:hAnsi="Leelawadee" w:cs="Leelawadee"/>
          <w:color w:val="FF0000"/>
          <w:sz w:val="24"/>
          <w:szCs w:val="24"/>
          <w:shd w:val="clear" w:color="auto" w:fill="FFFFFF"/>
          <w:cs/>
          <w:lang w:bidi="th-TH"/>
        </w:rPr>
        <w:t xml:space="preserve">เอฟฟิซุส </w:t>
      </w:r>
      <w:r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ขึ้นเป็นเมืองหลวงต่างจังหวัดของโรมัน นำท่านเดินบนถนนหินอ่อนผ่านใจกลางเมืองเก่าที่สองข้างทางเต็มไปด้วย</w:t>
      </w:r>
      <w:r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lastRenderedPageBreak/>
        <w:t>ซากสิ่งก่อสร้างเมื่อสมัย 2</w:t>
      </w:r>
      <w:r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>,</w:t>
      </w:r>
      <w:r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000 ปีที่แล้ว ไม่ว่าจะเป็นโรงละครกลางแจ้งที่สามารถจุผู้ชมได้กว่า 30</w:t>
      </w:r>
      <w:r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</w:rPr>
        <w:t>,</w:t>
      </w:r>
      <w:r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000 คน ซึ่งยังคงใช้งานได้จนถึงปัจจุบันนี้ นำท่านชม ห้องอาบน้ำแบบโรมันโบราณ </w:t>
      </w:r>
      <w:r w:rsidRPr="00D05FE3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Roman Bath </w:t>
      </w:r>
      <w:r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>ที่ยังคงเหลือร่องรอยของห้องอบไอน้ำให้เห็นอยู่จนถึงทุกวันนี้ ห้องสมุดโบราณที่มีวิธีการเก็บรักษาหนังสือไว้ได้เป็นอย่างดีทุกสิ่งทุกอย่างล้วนเป็นศิลปะแบบ เฮเลนนิสติคที่มี</w:t>
      </w:r>
      <w:r w:rsidR="008B7D61" w:rsidRPr="008B7D61"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t xml:space="preserve"> </w:t>
      </w:r>
      <w:r w:rsidR="008B7D61"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ความอ่อนหวานและฝีมือปราณีต </w:t>
      </w:r>
    </w:p>
    <w:p w14:paraId="15894414" w14:textId="2433CA39" w:rsidR="00AA1651" w:rsidRPr="00D05FE3" w:rsidRDefault="00AA1651" w:rsidP="00AA1651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shd w:val="clear" w:color="auto" w:fill="FFFFFF"/>
          <w:lang w:bidi="th-TH"/>
        </w:rPr>
      </w:pPr>
      <w:r w:rsidRPr="00AA1651">
        <w:rPr>
          <w:rFonts w:ascii="Leelawadee" w:eastAsia="Times New Roman" w:hAnsi="Leelawadee" w:cs="Leelawadee"/>
          <w:noProof/>
          <w:lang w:eastAsia="en-US" w:bidi="th-TH"/>
        </w:rPr>
        <mc:AlternateContent>
          <mc:Choice Requires="wpg">
            <w:drawing>
              <wp:anchor distT="0" distB="0" distL="114300" distR="114300" simplePos="0" relativeHeight="251770880" behindDoc="0" locked="0" layoutInCell="1" allowOverlap="1" wp14:anchorId="00D921FD" wp14:editId="400C55E8">
                <wp:simplePos x="0" y="0"/>
                <wp:positionH relativeFrom="margin">
                  <wp:posOffset>-104775</wp:posOffset>
                </wp:positionH>
                <wp:positionV relativeFrom="paragraph">
                  <wp:posOffset>457835</wp:posOffset>
                </wp:positionV>
                <wp:extent cx="6829425" cy="2286000"/>
                <wp:effectExtent l="0" t="0" r="9525" b="0"/>
                <wp:wrapTopAndBottom/>
                <wp:docPr id="56" name="Group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29425" cy="2286000"/>
                          <a:chOff x="0" y="0"/>
                          <a:chExt cx="6829425" cy="2159635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>
                            <a:picLocks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8" name="Picture 58"/>
                          <pic:cNvPicPr>
                            <a:picLocks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99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2C049D" id="Group 56" o:spid="_x0000_s1026" style="position:absolute;margin-left:-8.25pt;margin-top:36.05pt;width:537.75pt;height:180pt;z-index:251770880;mso-position-horizontal-relative:margin;mso-height-relative:margin" coordsize="68294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">
                <v:shape id="Picture 57" o:spid="_x0000_s1027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">
                  <v:imagedata r:id="rId41" o:title=""/>
                  <o:lock v:ext="edit" aspectratio="f"/>
                </v:shape>
                <v:shape id="Picture 58" o:spid="_x0000_s1028" type="#_x0000_t75" style="position:absolute;left:34099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">
                  <v:imagedata r:id="rId42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="00D87C7F"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จากนั้นนำท่านเข้าชม บ้านของพระแม่มารี </w:t>
      </w:r>
      <w:r w:rsidR="00D87C7F" w:rsidRPr="00D05FE3">
        <w:rPr>
          <w:rFonts w:ascii="Leelawadee" w:hAnsi="Leelawadee" w:cs="Leelawadee"/>
          <w:color w:val="FF0000"/>
          <w:sz w:val="24"/>
          <w:szCs w:val="24"/>
          <w:shd w:val="clear" w:color="auto" w:fill="FFFFFF"/>
        </w:rPr>
        <w:t xml:space="preserve">House of  Virgin Mary </w:t>
      </w:r>
      <w:r w:rsidR="00D87C7F" w:rsidRPr="00D05FE3">
        <w:rPr>
          <w:rFonts w:ascii="Leelawadee" w:hAnsi="Leelawadee" w:cs="Leelawadee"/>
          <w:color w:val="002060"/>
          <w:sz w:val="24"/>
          <w:szCs w:val="24"/>
          <w:shd w:val="clear" w:color="auto" w:fill="FFFFFF"/>
          <w:cs/>
          <w:lang w:bidi="th-TH"/>
        </w:rPr>
        <w:t xml:space="preserve">ซึ่งเชื่อกันว่าเป็นที่สุดท้ายที่พระแม่มารีอาศัยอยู่ และสิ้นพระชนม์ในบ้านหลังนี้ </w:t>
      </w:r>
    </w:p>
    <w:p w14:paraId="55DCDAF5" w14:textId="0EB59327" w:rsidR="00F635C2" w:rsidRPr="00D05FE3" w:rsidRDefault="00F635C2" w:rsidP="008B7D61">
      <w:p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4C8CC96" w14:textId="77777777" w:rsidR="00FD7832" w:rsidRPr="00D05FE3" w:rsidRDefault="00FD7832" w:rsidP="001D6A3E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  <w:r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</w:p>
    <w:p w14:paraId="765D5953" w14:textId="77777777" w:rsidR="0025388B" w:rsidRPr="00D05FE3" w:rsidRDefault="0025388B" w:rsidP="0025388B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7638C640" w14:textId="5203CD40" w:rsidR="00FD7832" w:rsidRPr="00285A42" w:rsidRDefault="00FD7832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8B1197">
        <w:rPr>
          <w:rFonts w:ascii="Leelawadee" w:hAnsi="Leelawadee" w:cs="Leelawadee"/>
          <w:color w:val="FF0000"/>
          <w:sz w:val="24"/>
          <w:szCs w:val="24"/>
        </w:rPr>
        <w:t xml:space="preserve">WYNDHAM IZMIR OZDILEK HOTEL </w:t>
      </w:r>
      <w:r w:rsidR="008B7D61" w:rsidRPr="008B7D61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1F7949" w:rsidRPr="00D05FE3">
        <w:rPr>
          <w:rFonts w:ascii="Leelawadee" w:hAnsi="Leelawadee" w:cs="Leelawadee"/>
          <w:color w:val="FF0000"/>
          <w:sz w:val="24"/>
          <w:szCs w:val="24"/>
        </w:rPr>
        <w:t xml:space="preserve">5* </w:t>
      </w:r>
      <w:r w:rsidR="001F7949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หรือเทียบเท่า</w:t>
      </w:r>
    </w:p>
    <w:p w14:paraId="7B1A8440" w14:textId="42B04A1C" w:rsidR="0018452B" w:rsidRPr="00285A42" w:rsidRDefault="0018452B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3C3C3C" w:themeColor="background2" w:themeShade="40"/>
          <w:sz w:val="24"/>
          <w:szCs w:val="24"/>
          <w:lang w:bidi="th-TH"/>
        </w:rPr>
      </w:pP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997"/>
        <w:gridCol w:w="9371"/>
      </w:tblGrid>
      <w:tr w:rsidR="00D05FE3" w:rsidRPr="00D05FE3" w14:paraId="1E14BD63" w14:textId="77777777" w:rsidTr="00F635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97" w:type="dxa"/>
            <w:shd w:val="clear" w:color="auto" w:fill="CAE57B" w:themeFill="accent2" w:themeFillTint="99"/>
            <w:vAlign w:val="center"/>
          </w:tcPr>
          <w:p w14:paraId="435086F5" w14:textId="77777777" w:rsidR="002C09CC" w:rsidRPr="00D05FE3" w:rsidRDefault="000701BD" w:rsidP="001D6A3E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209006077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530787970"/>
                <w:picture/>
              </w:sdtPr>
              <w:sdtEndPr/>
              <w:sdtContent/>
            </w:sdt>
            <w:sdt>
              <w:sdtPr>
                <w:rPr>
                  <w:rFonts w:ascii="Leelawadee" w:hAnsi="Leelawadee" w:cs="Leelawadee"/>
                  <w:noProof/>
                  <w:color w:val="002060"/>
                  <w:sz w:val="24"/>
                  <w:szCs w:val="24"/>
                  <w:lang w:eastAsia="en-US" w:bidi="th-TH"/>
                </w:rPr>
                <w:id w:val="-1322107751"/>
                <w:picture/>
              </w:sdtPr>
              <w:sdtEndPr/>
              <w:sdtContent/>
            </w:sdt>
            <w:r w:rsidR="002C09CC" w:rsidRPr="00D05FE3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="002C09CC" w:rsidRPr="00D05FE3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097515507"/>
                <w:placeholder>
                  <w:docPart w:val="F3C1352395E34C2EBB54434770460CBE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6E449D" w:rsidRPr="00D05FE3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5</w:t>
                </w:r>
              </w:sdtContent>
            </w:sdt>
          </w:p>
        </w:tc>
        <w:tc>
          <w:tcPr>
            <w:tcW w:w="9371" w:type="dxa"/>
            <w:shd w:val="clear" w:color="auto" w:fill="CAE57B" w:themeFill="accent2" w:themeFillTint="99"/>
            <w:vAlign w:val="center"/>
          </w:tcPr>
          <w:p w14:paraId="03563AA7" w14:textId="14704D47" w:rsidR="002C09CC" w:rsidRPr="00D05FE3" w:rsidRDefault="00C31EE6" w:rsidP="006E449D">
            <w:pPr>
              <w:spacing w:before="0"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D05FE3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คูซาดาซึ - เปอร์กามัม - ชานัคคาเล่</w:t>
            </w:r>
          </w:p>
        </w:tc>
      </w:tr>
    </w:tbl>
    <w:p w14:paraId="1CB23298" w14:textId="5AD1C63E" w:rsidR="001A50E9" w:rsidRPr="00D05FE3" w:rsidRDefault="005A2E6E" w:rsidP="001D6A3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Arial" w:hAnsi="Arial" w:cs="Arial"/>
          <w:noProof/>
          <w:color w:val="1A0DAB"/>
          <w:sz w:val="20"/>
          <w:szCs w:val="20"/>
          <w:bdr w:val="none" w:sz="0" w:space="0" w:color="auto" w:frame="1"/>
        </w:rPr>
        <w:drawing>
          <wp:anchor distT="0" distB="0" distL="114300" distR="114300" simplePos="0" relativeHeight="251723776" behindDoc="0" locked="0" layoutInCell="1" allowOverlap="1" wp14:anchorId="25B9FC10" wp14:editId="2BE15ADA">
            <wp:simplePos x="0" y="0"/>
            <wp:positionH relativeFrom="margin">
              <wp:posOffset>3590925</wp:posOffset>
            </wp:positionH>
            <wp:positionV relativeFrom="paragraph">
              <wp:posOffset>137160</wp:posOffset>
            </wp:positionV>
            <wp:extent cx="3155315" cy="2101215"/>
            <wp:effectExtent l="57150" t="19050" r="64135" b="89535"/>
            <wp:wrapThrough wrapText="bothSides">
              <wp:wrapPolygon edited="0">
                <wp:start x="-261" y="-196"/>
                <wp:lineTo x="-391" y="0"/>
                <wp:lineTo x="-391" y="21933"/>
                <wp:lineTo x="-261" y="22325"/>
                <wp:lineTo x="21778" y="22325"/>
                <wp:lineTo x="21909" y="21933"/>
                <wp:lineTo x="21909" y="3133"/>
                <wp:lineTo x="21778" y="196"/>
                <wp:lineTo x="21778" y="-196"/>
                <wp:lineTo x="-261" y="-196"/>
              </wp:wrapPolygon>
            </wp:wrapThrough>
            <wp:docPr id="41" name="Picture 41" descr="รูปภาพที่เกี่ยวข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รูปภาพที่เกี่ยวข้อง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31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5400000" algn="t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4BAA76" w14:textId="18504773" w:rsidR="00FD7832" w:rsidRPr="00D05FE3" w:rsidRDefault="00FD7832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20D76861" w14:textId="43D1019C" w:rsidR="003D7B87" w:rsidRPr="00D05FE3" w:rsidRDefault="00C31EE6" w:rsidP="00F5296A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นำท่านเดินทางสู่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เมืองเปอร์กามัม </w:t>
      </w:r>
      <w:r w:rsidRPr="00D05FE3">
        <w:rPr>
          <w:rFonts w:ascii="Leelawadee" w:hAnsi="Leelawadee" w:cs="Leelawadee"/>
          <w:color w:val="FF0000"/>
          <w:sz w:val="24"/>
          <w:szCs w:val="24"/>
        </w:rPr>
        <w:t xml:space="preserve">Pergamum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ชมความสวยงามของ </w:t>
      </w:r>
      <w:r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วิหารอะโครโปลิส </w:t>
      </w:r>
      <w:r w:rsidRPr="00D05FE3">
        <w:rPr>
          <w:rFonts w:ascii="Leelawadee" w:hAnsi="Leelawadee" w:cs="Leelawadee"/>
          <w:color w:val="FF0000"/>
          <w:sz w:val="24"/>
          <w:szCs w:val="24"/>
        </w:rPr>
        <w:t xml:space="preserve">Acropolis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ซึ่งถูกกล่าวขวัญว่าเป็นประหนึ่งดินแดนในเทพนิยายซึ่งสิ่งก่อสร้างที่มีขนาดใหญ่ที่มีชื่อเสียงคือ โรงละครที่ชันที่สุดในโลก ซึ่งจุผู้ชมได้ถึง 10,000 คน</w:t>
      </w:r>
    </w:p>
    <w:p w14:paraId="02CC204B" w14:textId="77777777" w:rsidR="00F635C2" w:rsidRPr="00D05FE3" w:rsidRDefault="00F635C2" w:rsidP="00F5296A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BFF828F" w14:textId="1711179B" w:rsidR="00C31EE6" w:rsidRPr="00D05FE3" w:rsidRDefault="00C31EE6" w:rsidP="003D7B87">
      <w:pPr>
        <w:spacing w:before="0" w:after="0" w:line="20" w:lineRule="atLeast"/>
        <w:ind w:left="108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44409353" w14:textId="628CC593" w:rsidR="00FD7832" w:rsidRPr="00D05FE3" w:rsidRDefault="00713D61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</w:t>
      </w:r>
      <w:r w:rsidR="00FD7832"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="00FD783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บริการอาหารกลางวัน ณ </w:t>
      </w:r>
      <w:r w:rsidR="00626E28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ภัตตาคาร</w:t>
      </w:r>
    </w:p>
    <w:p w14:paraId="7C60ACCB" w14:textId="4354A481" w:rsidR="00C31EE6" w:rsidRPr="00D05FE3" w:rsidRDefault="00884DBC" w:rsidP="00C31EE6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AA1651">
        <w:rPr>
          <w:rFonts w:ascii="Leelawadee" w:eastAsia="Times New Roman" w:hAnsi="Leelawadee" w:cs="Leelawadee"/>
          <w:noProof/>
          <w:lang w:eastAsia="en-US" w:bidi="th-TH"/>
        </w:rPr>
        <mc:AlternateContent>
          <mc:Choice Requires="wpg">
            <w:drawing>
              <wp:anchor distT="0" distB="0" distL="114300" distR="114300" simplePos="0" relativeHeight="251768832" behindDoc="0" locked="0" layoutInCell="1" allowOverlap="1" wp14:anchorId="46EF0EF5" wp14:editId="6F1C4F4D">
                <wp:simplePos x="0" y="0"/>
                <wp:positionH relativeFrom="margin">
                  <wp:align>center</wp:align>
                </wp:positionH>
                <wp:positionV relativeFrom="paragraph">
                  <wp:posOffset>523240</wp:posOffset>
                </wp:positionV>
                <wp:extent cx="6838950" cy="2266950"/>
                <wp:effectExtent l="0" t="0" r="0" b="0"/>
                <wp:wrapTopAndBottom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950" cy="2266950"/>
                          <a:chOff x="0" y="0"/>
                          <a:chExt cx="6838950" cy="2159635"/>
                        </a:xfrm>
                      </wpg:grpSpPr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9475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5" name="Picture 55"/>
                          <pic:cNvPicPr>
                            <a:picLocks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8041A5" id="Group 52" o:spid="_x0000_s1026" style="position:absolute;margin-left:0;margin-top:41.2pt;width:538.5pt;height:178.5pt;z-index:251768832;mso-position-horizontal:center;mso-position-horizontal-relative:margin;mso-width-relative:margin;mso-height-relative:margin" coordsize="68389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" o:spid="_x0000_s1027" type="#_x0000_t75" style="position:absolute;left:34194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">
                  <v:imagedata r:id="rId46" o:title=""/>
                  <o:lock v:ext="edit" aspectratio="f"/>
                </v:shape>
                <v:shape id="Picture 55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">
                  <v:imagedata r:id="rId47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="00C31EE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นำท่านเดินทางสู่ เมือง</w:t>
      </w:r>
      <w:r w:rsidR="00C31EE6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ชานัคคาเล่ </w:t>
      </w:r>
      <w:r w:rsidR="00C31EE6" w:rsidRPr="00D05FE3">
        <w:rPr>
          <w:rFonts w:ascii="Leelawadee" w:hAnsi="Leelawadee" w:cs="Leelawadee"/>
          <w:color w:val="FF0000"/>
          <w:sz w:val="24"/>
          <w:szCs w:val="24"/>
        </w:rPr>
        <w:t xml:space="preserve">Canakkale </w:t>
      </w:r>
      <w:r w:rsidR="00C31EE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ซึ่งตั้งอยู่ริมทะเลมาร์มาร่า ตัดกับทะเลอีเจียนซึ่ง</w:t>
      </w:r>
      <w:r w:rsidR="00C31EE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เป็นที่ตั้งกรุงทรอย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นำท่านเดินทางสู่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A1651" w:rsidRPr="00AA1651">
        <w:rPr>
          <w:rFonts w:ascii="Leelawadee" w:hAnsi="Leelawadee" w:cs="Leelawadee" w:hint="cs"/>
          <w:b/>
          <w:bCs/>
          <w:color w:val="FF0000"/>
          <w:sz w:val="24"/>
          <w:szCs w:val="24"/>
          <w:cs/>
          <w:lang w:bidi="th-TH"/>
        </w:rPr>
        <w:t>เมืองทรอย</w:t>
      </w:r>
      <w:r w:rsidR="00AA1651" w:rsidRPr="00AA1651">
        <w:rPr>
          <w:rFonts w:ascii="Leelawadee" w:hAnsi="Leelawadee" w:cs="Leelawadee"/>
          <w:b/>
          <w:bCs/>
          <w:color w:val="FF0000"/>
          <w:sz w:val="24"/>
          <w:szCs w:val="24"/>
          <w:cs/>
          <w:lang w:bidi="th-TH"/>
        </w:rPr>
        <w:t xml:space="preserve"> </w:t>
      </w:r>
      <w:r w:rsidR="00AA1651" w:rsidRPr="00AA1651">
        <w:rPr>
          <w:rFonts w:ascii="Leelawadee" w:hAnsi="Leelawadee" w:cs="Leelawadee"/>
          <w:b/>
          <w:bCs/>
          <w:color w:val="FF0000"/>
          <w:sz w:val="24"/>
          <w:szCs w:val="24"/>
        </w:rPr>
        <w:t>Troy</w:t>
      </w:r>
      <w:r w:rsidR="00AA1651" w:rsidRPr="00AA1651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เมืองที่มีชื่อเสียงมาแต่ในอดีต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ถูกสร้างขึ้นมาประมาณ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4</w:t>
      </w:r>
      <w:r w:rsidR="00AA1651" w:rsidRPr="00AA1651">
        <w:rPr>
          <w:rFonts w:ascii="Leelawadee" w:hAnsi="Leelawadee" w:cs="Leelawadee"/>
          <w:color w:val="002060"/>
          <w:sz w:val="24"/>
          <w:szCs w:val="24"/>
        </w:rPr>
        <w:t>,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000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ปีมาแล้ว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ชม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ม้าไม้จำลองแห่งเมืองทรอย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A1651" w:rsidRPr="00AA1651">
        <w:rPr>
          <w:rFonts w:ascii="Leelawadee" w:hAnsi="Leelawadee" w:cs="Leelawadee"/>
          <w:b/>
          <w:bCs/>
          <w:color w:val="FF0000"/>
          <w:sz w:val="24"/>
          <w:szCs w:val="24"/>
        </w:rPr>
        <w:t>Wooden Horse of Troy</w:t>
      </w:r>
      <w:r w:rsidR="00AA1651" w:rsidRPr="00AA1651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ซึ่งเปรียบเสมือนสัญลักษณ์อันชาญฉลาดด้านกลศึกของนักรบโบราณ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โดยเป็นสาเหตุทำให้กรุงทรอยแตก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</w:t>
      </w:r>
      <w:r w:rsidR="00AA1651" w:rsidRPr="00AA165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AA1651" w:rsidRPr="00AA1651">
        <w:rPr>
          <w:rFonts w:ascii="Leelawadee" w:hAnsi="Leelawadee" w:cs="Leelawadee"/>
          <w:b/>
          <w:bCs/>
          <w:color w:val="FF0000"/>
          <w:sz w:val="24"/>
          <w:szCs w:val="24"/>
        </w:rPr>
        <w:t>Hollywood Troy</w:t>
      </w:r>
      <w:r w:rsidR="00AA1651" w:rsidRPr="00AA1651">
        <w:rPr>
          <w:rFonts w:ascii="Leelawadee" w:hAnsi="Leelawadee" w:cs="Leelawadee"/>
          <w:color w:val="FF0000"/>
          <w:sz w:val="24"/>
          <w:szCs w:val="24"/>
        </w:rPr>
        <w:t xml:space="preserve"> </w:t>
      </w:r>
      <w:r w:rsidR="00AA1651" w:rsidRPr="00AA165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สร้างขึ้นเพื่อดึงดูดนักท่องเที่ยวจากทั่วโลกที่หลงใหลในมหากาพย์อีเลียดได้เห็นด้วยตาของตนเองอีกด้วย</w:t>
      </w:r>
    </w:p>
    <w:p w14:paraId="359D4FC2" w14:textId="77777777" w:rsidR="00AA1651" w:rsidRDefault="00AA1651" w:rsidP="00AA1651">
      <w:p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F0554F2" w14:textId="6B73179C" w:rsidR="00FD7832" w:rsidRPr="00D05FE3" w:rsidRDefault="00FD7832" w:rsidP="001D6A3E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="00493861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บริการอาหารค่ำ ณ </w:t>
      </w:r>
      <w:r w:rsidR="003D7B87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ภัตตาคาร</w:t>
      </w:r>
    </w:p>
    <w:p w14:paraId="6A98B72E" w14:textId="77777777" w:rsidR="00FD7832" w:rsidRPr="00D05FE3" w:rsidRDefault="00FD7832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FB855CB" w14:textId="79841CE1" w:rsidR="00FD7832" w:rsidRPr="00285A42" w:rsidRDefault="00FD7832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="006E449D"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6E449D"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8B1197">
        <w:rPr>
          <w:rFonts w:ascii="Leelawadee" w:hAnsi="Leelawadee" w:cs="Leelawadee"/>
          <w:color w:val="FF0000"/>
          <w:sz w:val="24"/>
          <w:szCs w:val="24"/>
          <w:lang w:bidi="th-TH"/>
        </w:rPr>
        <w:t>PARION</w:t>
      </w:r>
      <w:r w:rsidR="007B1037" w:rsidRPr="00D05FE3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HOTEL 5</w:t>
      </w:r>
      <w:r w:rsidR="007B1037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* </w:t>
      </w:r>
      <w:r w:rsidR="00C31EE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หรือเทียบเท่า    </w:t>
      </w:r>
      <w:r w:rsidR="00C31EE6" w:rsidRPr="00285A42">
        <w:rPr>
          <w:rFonts w:ascii="Leelawadee" w:hAnsi="Leelawadee" w:cs="Leelawadee"/>
          <w:color w:val="0673A5" w:themeColor="text2" w:themeShade="BF"/>
          <w:sz w:val="24"/>
          <w:szCs w:val="24"/>
          <w:cs/>
          <w:lang w:bidi="th-TH"/>
        </w:rPr>
        <w:t xml:space="preserve">        </w:t>
      </w:r>
    </w:p>
    <w:p w14:paraId="5DC05723" w14:textId="77777777" w:rsidR="00E236C5" w:rsidRDefault="00D7519E" w:rsidP="006C3D89">
      <w:pPr>
        <w:tabs>
          <w:tab w:val="left" w:pos="2400"/>
        </w:tabs>
        <w:spacing w:before="0" w:after="0" w:line="20" w:lineRule="atLeast"/>
        <w:ind w:left="1080" w:hanging="1080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  <w:r w:rsidRPr="00285A42"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  <w:tab/>
      </w:r>
      <w:r w:rsidRPr="00285A42"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  <w:tab/>
      </w:r>
    </w:p>
    <w:tbl>
      <w:tblPr>
        <w:tblStyle w:val="PlainTable1"/>
        <w:tblW w:w="0" w:type="auto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005"/>
        <w:gridCol w:w="9445"/>
      </w:tblGrid>
      <w:tr w:rsidR="00D05FE3" w:rsidRPr="00D05FE3" w14:paraId="71E7A078" w14:textId="77777777" w:rsidTr="00F635C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05" w:type="dxa"/>
            <w:shd w:val="clear" w:color="auto" w:fill="CAE57B" w:themeFill="accent2" w:themeFillTint="99"/>
            <w:vAlign w:val="center"/>
          </w:tcPr>
          <w:p w14:paraId="28587FAB" w14:textId="77777777" w:rsidR="0035174F" w:rsidRPr="00D05FE3" w:rsidRDefault="0035174F" w:rsidP="001D6A3E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D05FE3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D05FE3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677455719"/>
                <w:placeholder>
                  <w:docPart w:val="62F08887C07E455CA0AA6E21074C85C6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4427DD" w:rsidRPr="00D05FE3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6</w:t>
                </w:r>
              </w:sdtContent>
            </w:sdt>
          </w:p>
        </w:tc>
        <w:tc>
          <w:tcPr>
            <w:tcW w:w="9445" w:type="dxa"/>
            <w:shd w:val="clear" w:color="auto" w:fill="CAE57B" w:themeFill="accent2" w:themeFillTint="99"/>
            <w:vAlign w:val="center"/>
          </w:tcPr>
          <w:p w14:paraId="662699D0" w14:textId="77777777" w:rsidR="0035174F" w:rsidRPr="00D05FE3" w:rsidRDefault="000609F6" w:rsidP="0018242C">
            <w:pPr>
              <w:spacing w:before="0"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</w:rPr>
            </w:pPr>
            <w:r w:rsidRPr="00D05FE3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อิสตันบูล</w:t>
            </w:r>
            <w:r w:rsidR="007171A2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– </w:t>
            </w:r>
            <w:r w:rsidR="007171A2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พระราชวังโดลมาบาห์เช </w:t>
            </w:r>
            <w:r w:rsidR="007171A2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 w:rsidR="007171A2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ล่องเรือ - ช้อปปิ้ง</w:t>
            </w:r>
          </w:p>
        </w:tc>
      </w:tr>
    </w:tbl>
    <w:p w14:paraId="5E04089D" w14:textId="1B655975" w:rsidR="0035174F" w:rsidRPr="00D05FE3" w:rsidRDefault="0035174F" w:rsidP="001D6A3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5BCB53F6" w14:textId="0C20D3C9" w:rsidR="0035174F" w:rsidRPr="00D05FE3" w:rsidRDefault="0035174F" w:rsidP="001D6A3E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2260F7E9" w14:textId="0C4B5F44" w:rsidR="006E449D" w:rsidRPr="00D05FE3" w:rsidRDefault="00884DBC" w:rsidP="001D6A3E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5D6C30D9" wp14:editId="5E91F16A">
                <wp:simplePos x="0" y="0"/>
                <wp:positionH relativeFrom="margin">
                  <wp:posOffset>-95250</wp:posOffset>
                </wp:positionH>
                <wp:positionV relativeFrom="paragraph">
                  <wp:posOffset>494030</wp:posOffset>
                </wp:positionV>
                <wp:extent cx="6791325" cy="6207760"/>
                <wp:effectExtent l="0" t="0" r="9525" b="2540"/>
                <wp:wrapTopAndBottom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1325" cy="6207760"/>
                          <a:chOff x="-38100" y="0"/>
                          <a:chExt cx="6791325" cy="6207760"/>
                        </a:xfrm>
                      </wpg:grpSpPr>
                      <pic:pic xmlns:pic="http://schemas.openxmlformats.org/drawingml/2006/picture">
                        <pic:nvPicPr>
                          <pic:cNvPr id="34" name="Picture 34"/>
                          <pic:cNvPicPr>
                            <a:picLocks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6222"/>
                          <a:stretch/>
                        </pic:blipFill>
                        <pic:spPr bwMode="auto">
                          <a:xfrm>
                            <a:off x="-38100" y="0"/>
                            <a:ext cx="6791325" cy="404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38100" y="403860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>
                            <a:picLocks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3750" y="4048125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9578BA" id="Group 24" o:spid="_x0000_s1026" style="position:absolute;margin-left:-7.5pt;margin-top:38.9pt;width:534.75pt;height:488.8pt;z-index:251759616;mso-position-horizontal-relative:margin;mso-width-relative:margin;mso-height-relative:margin" coordorigin="-381" coordsize="67913,620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">
                <v:shape id="Picture 34" o:spid="_x0000_s1027" type="#_x0000_t75" style="position:absolute;left:-381;width:67913;height:40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">
                  <v:imagedata r:id="rId51" o:title="" cropbottom="10631f"/>
                  <o:lock v:ext="edit" aspectratio="f"/>
                </v:shape>
                <v:shape id="Picture 35" o:spid="_x0000_s1028" type="#_x0000_t75" style="position:absolute;left:-381;top:40386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">
                  <v:imagedata r:id="rId52" o:title=""/>
                  <o:lock v:ext="edit" aspectratio="f"/>
                </v:shape>
                <v:shape id="Picture 23" o:spid="_x0000_s1029" type="#_x0000_t75" style="position:absolute;left:33337;top:40481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">
                  <v:imagedata r:id="rId53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0609F6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เมืองอิสตันบูล </w:t>
      </w:r>
      <w:r w:rsidR="000609F6" w:rsidRPr="00D05FE3">
        <w:rPr>
          <w:rFonts w:ascii="Leelawadee" w:hAnsi="Leelawadee" w:cs="Leelawadee"/>
          <w:color w:val="FF0000"/>
          <w:sz w:val="24"/>
          <w:szCs w:val="24"/>
        </w:rPr>
        <w:t xml:space="preserve">Istanbul </w: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เมืองที่มีความสำคัญที่สุดและเป็นเมืองที่มีประชากรหนาแน่นมากที่สุดในตุรกี เป็นเมืองที่ตั้งอยู่ริมช่องแคบบอสฟอรัส </w:t>
      </w:r>
      <w:r w:rsidR="000609F6" w:rsidRPr="00D05FE3">
        <w:rPr>
          <w:rFonts w:ascii="Leelawadee" w:hAnsi="Leelawadee" w:cs="Leelawadee"/>
          <w:color w:val="FF0000"/>
          <w:sz w:val="24"/>
          <w:szCs w:val="24"/>
        </w:rPr>
        <w:t>Bosphorus</w:t>
      </w:r>
      <w:r w:rsidR="000609F6"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เดิมชื่อว่า </w:t>
      </w:r>
      <w:r w:rsidR="000609F6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คอนสแตนติโนเปิล </w: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ซึ่งเป็น</w: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อาณาจักรที่ยิ่งใหญ่ในประวัติศาสตร์ เป็นเมืองสำคัญของชนเผ่าจำนวนมากในบริเวณนั้น จึงส่งผลให้อิสตันบูลมีชื่อเรียกแตกต่างกันออกไป เช่น </w:t>
      </w:r>
      <w:r w:rsidR="000609F6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ไบแซนเทียม คอนสแตนติโนเปิ้ล</w:t>
      </w:r>
    </w:p>
    <w:p w14:paraId="7D135C90" w14:textId="58F69D77" w:rsidR="000609F6" w:rsidRPr="00D05FE3" w:rsidRDefault="000609F6" w:rsidP="001D6A3E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8E8DC45" w14:textId="10458FF9" w:rsidR="00F45A4C" w:rsidRDefault="00626E28" w:rsidP="005C66B2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เที่ยง</w:t>
      </w:r>
      <w:r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บริการอาหารกลางวัน ณ ภัตตาคาร  </w:t>
      </w:r>
    </w:p>
    <w:p w14:paraId="3F5554BB" w14:textId="77777777" w:rsidR="005A2E6E" w:rsidRDefault="005A2E6E" w:rsidP="002F7C72">
      <w:pPr>
        <w:spacing w:before="0" w:after="0" w:line="20" w:lineRule="atLeast"/>
        <w:ind w:left="1080"/>
        <w:jc w:val="thaiDistribute"/>
        <w:rPr>
          <w:noProof/>
        </w:rPr>
      </w:pPr>
    </w:p>
    <w:p w14:paraId="3C99702F" w14:textId="41E4E7F9" w:rsidR="002F7C72" w:rsidRPr="00D05FE3" w:rsidRDefault="005A2E6E" w:rsidP="002F7C72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782144" behindDoc="0" locked="0" layoutInCell="1" allowOverlap="1" wp14:anchorId="05A41526" wp14:editId="4FB543FB">
                <wp:simplePos x="0" y="0"/>
                <wp:positionH relativeFrom="margin">
                  <wp:posOffset>-142875</wp:posOffset>
                </wp:positionH>
                <wp:positionV relativeFrom="paragraph">
                  <wp:posOffset>3083560</wp:posOffset>
                </wp:positionV>
                <wp:extent cx="6973570" cy="2476500"/>
                <wp:effectExtent l="0" t="0" r="0" b="0"/>
                <wp:wrapThrough wrapText="bothSides">
                  <wp:wrapPolygon edited="0">
                    <wp:start x="0" y="0"/>
                    <wp:lineTo x="0" y="21434"/>
                    <wp:lineTo x="10385" y="21434"/>
                    <wp:lineTo x="21537" y="21434"/>
                    <wp:lineTo x="21537" y="0"/>
                    <wp:lineTo x="11093" y="0"/>
                    <wp:lineTo x="0" y="0"/>
                  </wp:wrapPolygon>
                </wp:wrapThrough>
                <wp:docPr id="68" name="Group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3570" cy="2476500"/>
                          <a:chOff x="0" y="0"/>
                          <a:chExt cx="7002145" cy="2314575"/>
                        </a:xfrm>
                      </wpg:grpSpPr>
                      <pic:pic xmlns:pic="http://schemas.openxmlformats.org/drawingml/2006/picture">
                        <pic:nvPicPr>
                          <pic:cNvPr id="65" name="Picture 65" descr="Istanbul comes alive as tulip festival gets underway | Daily Sabah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37"/>
                          <a:stretch/>
                        </pic:blipFill>
                        <pic:spPr bwMode="auto">
                          <a:xfrm>
                            <a:off x="3409950" y="9525"/>
                            <a:ext cx="3592195" cy="2305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67" descr="Bosphorus Cruise Tickets &amp;amp; Tours| Mobile Tickets| Sightseeing Cruises|  Dining Cruises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088"/>
                          <a:stretch/>
                        </pic:blipFill>
                        <pic:spPr bwMode="auto">
                          <a:xfrm>
                            <a:off x="0" y="0"/>
                            <a:ext cx="3571875" cy="2304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E15A4A5" id="Group 68" o:spid="_x0000_s1026" style="position:absolute;margin-left:-11.25pt;margin-top:242.8pt;width:549.1pt;height:195pt;z-index:251782144;mso-position-horizontal-relative:margin;mso-width-relative:margin;mso-height-relative:margin" coordsize="70021,231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">
                <v:shape id="Picture 65" o:spid="_x0000_s1027" type="#_x0000_t75" alt="Istanbul comes alive as tulip festival gets underway | Daily Sabah" style="position:absolute;left:34099;top:95;width:35922;height:23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">
                  <v:imagedata r:id="rId56" o:title="Istanbul comes alive as tulip festival gets underway | Daily Sabah" cropright="3301f"/>
                </v:shape>
                <v:shape id="Picture 67" o:spid="_x0000_s1028" type="#_x0000_t75" alt="Bosphorus Cruise Tickets &amp;amp; Tours| Mobile Tickets| Sightseeing Cruises|  Dining Cruises" style="position:absolute;width:3571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">
                  <v:imagedata r:id="rId57" o:title="Bosphorus Cruise Tickets &amp;amp; Tours| Mobile Tickets| Sightseeing Cruises|  Dining Cruises" cropright="5301f"/>
                </v:shape>
                <w10:wrap type="through" anchorx="margin"/>
              </v:group>
            </w:pict>
          </mc:Fallback>
        </mc:AlternateConten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พระราชวังโดลมาบาห์เช </w:t>
      </w:r>
      <w:r w:rsidR="002F7C72" w:rsidRPr="00D05FE3">
        <w:rPr>
          <w:rFonts w:ascii="Leelawadee" w:hAnsi="Leelawadee" w:cs="Leelawadee"/>
          <w:color w:val="FF0000"/>
          <w:sz w:val="24"/>
          <w:szCs w:val="24"/>
        </w:rPr>
        <w:t xml:space="preserve">Dolmabahce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สร้างโดยสุลต่าน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อับดุล เมซิด </w:t>
      </w:r>
      <w:r w:rsidR="002F7C72" w:rsidRPr="00D05FE3">
        <w:rPr>
          <w:rFonts w:ascii="Leelawadee" w:hAnsi="Leelawadee" w:cs="Leelawadee"/>
          <w:color w:val="FF0000"/>
          <w:sz w:val="24"/>
          <w:szCs w:val="24"/>
        </w:rPr>
        <w:t xml:space="preserve">Abdul Mecit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ในปี 2399 ใช้เวลาสร้างถึง 30 ปี สร้างด้วยหินอ่อน ศิลปะแบบตะวันออกผสมผสานกับตะวันตก ตัวอาคารยาวถึง 600 เมตร ตั้งอยู่ริมชายฝั่งทะเลมาร์มาราในช่องแคบบอสฟอรัสบนฝั่งทวีปยุโรป จุดเด่นของวังแห่งนี้คือมีการประดับตกแต่งด้วยความประณีตวิจิตรตระการตามีทั้งเฟอร์นิเจอร์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พรม โคมไฟ เครื่องแก้วเจียระใน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และรูปเขียน รูปถ่ายต่างๆ ที่มีชื่อเสียงมาก ได้แก่ โคมไฟแชนเดอเลียร์ ของขวัญจากอังกฤษทำจาก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แก้วคริสทัล</w:t>
      </w:r>
      <w:r w:rsidR="0009586C" w:rsidRPr="0009586C">
        <w:rPr>
          <w:noProof/>
        </w:rPr>
        <w:t xml:space="preserve">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ขนาดใหญ่ที่สุดในโลกหนักถึง 5000 กิโลกรัม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ประดับดวงไฟ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750 ดวง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พรมทอมือผืนเดียวที่ใหญ่ที่สุดในโลก เสาหินอ่อนบันไดทางขึ้นห้องโถงตรงราวทำด้วยไม้วอลนัต ลูกกรงราวบันไดทำด้วยแก้วคริสทัล พรมชั้นเลิศราคาแพงที่สุดในโลก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ทอโดย </w:t>
      </w:r>
      <w:r w:rsidR="002F7C72" w:rsidRPr="00D05FE3">
        <w:rPr>
          <w:rFonts w:ascii="Leelawadee" w:hAnsi="Leelawadee" w:cs="Leelawadee"/>
          <w:color w:val="FF0000"/>
          <w:sz w:val="24"/>
          <w:szCs w:val="24"/>
        </w:rPr>
        <w:t xml:space="preserve">Cinar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ในตุรกี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เครื่องแก้วเจียระไนจากโบฮีเมีย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ดีที่สุดในโลกของสาธารณรัฐเช็ก หินอ่อนจากอียิปต์มาทำห้องอาบน้ำ เซาน่า ในรูปแบบที่เรียกว่า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เตอร์กิชบาธ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ที่น่าสังเกตคือ</w:t>
      </w:r>
      <w:r w:rsidR="0009586C" w:rsidRPr="0009586C">
        <w:rPr>
          <w:noProof/>
        </w:rPr>
        <w:t xml:space="preserve"> </w:t>
      </w:r>
      <w:r w:rsidR="0009586C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มีนาฬิกาวางประดับไว้มากมาย ทุกเรือนจะชี้บอกเวลา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09.06 น.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อ้นเป็นเวลาที่ประธานาธิบดีมุสตาฟา เคมาล หรืออตาเติร์กถึงแก่อสัญกรรมในวันที่ 10 พฤศจิกายน 2484 แลมีรูปภาพเหมือนของสุลต่านหลายพระองค์ที่น่าสนใจคือ รูปสุลต่าน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อับดุล อาซิส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ผู้มีรูปร่างใหญ่มาก สูง 195 เซนติเมตร มีน้ำหนัก 200 กิโลกรัม โปรดกีฬามวยปล้ำ ขี่ม้า ยิ่งธนู เป็นสุลต่านองค์แรกที่เสด็จเยือนต่างประเทศ เช่นอียิปต์ ฝรั่งเศส อังกฤษ เบลเยี่ยม เยอรมนี ออสเตรีย และฮังการี</w:t>
      </w:r>
      <w:r w:rsidR="002F7C72"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ที่น่าทึ่งและประหลาดใจก็คือ ทุกๆ</w:t>
      </w:r>
      <w:r w:rsidR="002F7C72"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อย่างในพระราชวังเป็นของดั้งเดิม มิได้ถูกขโมยหรือทำลายเสียหาย การเข้าชมภายในพระราชวังก็ต้องเข้าชมเป็นคณะเป็นรอบๆ มีเวลา มีมัคคุเทศก์ของวังนำชมทีละห้องที</w:t>
      </w:r>
      <w:r w:rsidR="00FE46CA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่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ละอาคาร มีเจ้าหน้าที่คอยควบคุมอยู่ท้ายคณะ คอยดูแลไม่ให้แตกแถวไม่ให้อยู่ห้องใดห้องหนึ่งนานเกินไป ไม่ให้จับต้องสิ่งของต่างๆและต้องสวมถุงพลาสติกคลุมรองเท้าทุกคน เพื่อป้องกันไม่ให้พื้นปาร์เกต์อันสวยงามต้องสึกหรอ รวมทั้งพื้นพรมอันล้ำค่าเสียหาย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พระราชวังเปิดทุกวัน 09.30-16.00 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หยุดวันจันทร์และพฤหัสบดี นอกจากนี้ยังมีประตูทางเข้า </w:t>
      </w:r>
      <w:r w:rsidR="002F7C72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หอนาฬิกา สวนริมทะเล อุทยาน นาฬิกา ดอกไม้ น้ำพุ สระน้ำ รูปปั้น รูปสลัก</w:t>
      </w:r>
      <w:r w:rsidR="002F7C72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ต่างๆ วางประดับไว้อย่างลงตัว น่าชื่นชมในรสนิยมของสุลต่านแห่งออตโตมันเป็นอย่างยิ่ง</w:t>
      </w:r>
      <w:r w:rsidR="0056098D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</w:t>
      </w:r>
      <w:r w:rsidR="0056098D" w:rsidRPr="0056098D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พิเศษ....ชมความสวยงามของทุ่งดอกทิวลิปกว่าล้านดอก</w:t>
      </w:r>
      <w:r w:rsidR="0056098D" w:rsidRPr="0056098D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56098D" w:rsidRPr="0056098D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ที่มีพิเศษเฉพาะแค่เดือนเมษายน</w:t>
      </w:r>
      <w:r w:rsidR="0056098D" w:rsidRPr="0056098D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56098D" w:rsidRPr="0056098D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ของทุกปีเท่านั้น</w:t>
      </w:r>
    </w:p>
    <w:p w14:paraId="65719A9B" w14:textId="1608E240" w:rsidR="002F7C72" w:rsidRPr="00D05FE3" w:rsidRDefault="002F7C72" w:rsidP="002F7C72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52451CDA" w14:textId="6F335635" w:rsidR="00D05FE3" w:rsidRDefault="000609F6" w:rsidP="006E449D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 </w:t>
      </w:r>
      <w:r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ล่องเรือชมช่องแคบบอสฟอรัส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ซึ่งเป็นช่องแคบที่เชื่อมทะเลดำ </w:t>
      </w:r>
      <w:r w:rsidRPr="00D05FE3">
        <w:rPr>
          <w:rFonts w:ascii="Leelawadee" w:hAnsi="Leelawadee" w:cs="Leelawadee"/>
          <w:color w:val="FF0000"/>
          <w:sz w:val="24"/>
          <w:szCs w:val="24"/>
        </w:rPr>
        <w:t xml:space="preserve">The Black Sea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เข้ากับทะเลมาร์มาร่า </w:t>
      </w:r>
      <w:r w:rsidRPr="00D05FE3">
        <w:rPr>
          <w:rFonts w:ascii="Leelawadee" w:hAnsi="Leelawadee" w:cs="Leelawadee"/>
          <w:color w:val="FF0000"/>
          <w:sz w:val="24"/>
          <w:szCs w:val="24"/>
        </w:rPr>
        <w:t xml:space="preserve">Sea of Marmara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โดยมีความยาวประมาณ 32 กิโลเมตร ความกว้างเริ่มตั้งแต่ 500 เมตร จนถึง 3 กิโลเมตร ถือว่าช่องแคบนี้เป็นจุดพบกันของสุดขอบทวีปยุโรปและสุดขอบทวีปเอเชีย ซึ่งนอกจากความสวยงามแล้ว </w:t>
      </w:r>
      <w:r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ช่องแคบบอส</w:t>
      </w:r>
      <w:r w:rsidR="00392BC9" w:rsidRPr="00D05FE3">
        <w:rPr>
          <w:rFonts w:ascii="Leelawadee" w:hAnsi="Leelawadee" w:cs="Leelawadee"/>
          <w:noProof/>
          <w:color w:val="FF0000"/>
          <w:sz w:val="24"/>
          <w:szCs w:val="24"/>
          <w:lang w:eastAsia="en-US" w:bidi="th-TH"/>
        </w:rPr>
        <w:t xml:space="preserve"> </w:t>
      </w:r>
      <w:r w:rsidR="00392BC9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ฟอรัสยังเป็นจุดยุทธศาสตร์ที่สำคัญยิ่งในการป้องกันประเทศตุรกีอีกด้วย ขณะที่ล่องเรือท่านจะ</w:t>
      </w:r>
    </w:p>
    <w:p w14:paraId="4070AA4B" w14:textId="1F7F1FFC" w:rsidR="006E449D" w:rsidRPr="00D05FE3" w:rsidRDefault="00F45A4C" w:rsidP="006E449D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F45A4C">
        <w:rPr>
          <w:rFonts w:ascii="Leelawadee" w:eastAsia="Times New Roman" w:hAnsi="Leelawadee" w:cs="Leelawadee"/>
          <w:noProof/>
          <w:lang w:eastAsia="en-US" w:bidi="th-TH"/>
        </w:rPr>
        <w:lastRenderedPageBreak/>
        <mc:AlternateContent>
          <mc:Choice Requires="wpg">
            <w:drawing>
              <wp:anchor distT="0" distB="0" distL="114300" distR="114300" simplePos="0" relativeHeight="251761664" behindDoc="0" locked="0" layoutInCell="1" allowOverlap="1" wp14:anchorId="531CA246" wp14:editId="34E55B2A">
                <wp:simplePos x="0" y="0"/>
                <wp:positionH relativeFrom="margin">
                  <wp:align>left</wp:align>
                </wp:positionH>
                <wp:positionV relativeFrom="paragraph">
                  <wp:posOffset>983615</wp:posOffset>
                </wp:positionV>
                <wp:extent cx="6791325" cy="2159635"/>
                <wp:effectExtent l="0" t="0" r="9525" b="0"/>
                <wp:wrapTopAndBottom/>
                <wp:docPr id="26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1325" cy="2159635"/>
                          <a:chOff x="0" y="0"/>
                          <a:chExt cx="6791325" cy="2159635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185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9" name="Picture 39"/>
                          <pic:cNvPicPr>
                            <a:picLocks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9475" cy="2159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9B93EB" id="Group 26" o:spid="_x0000_s1026" style="position:absolute;margin-left:0;margin-top:77.45pt;width:534.75pt;height:170.05pt;z-index:251761664;mso-position-horizontal:left;mso-position-horizontal-relative:margin" coordsize="67913,2159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">
                <v:shape id="Picture 29" o:spid="_x0000_s1027" type="#_x0000_t75" style="position:absolute;left:33718;width:34195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">
                  <v:imagedata r:id="rId60" o:title=""/>
                  <o:lock v:ext="edit" aspectratio="f"/>
                </v:shape>
                <v:shape id="Picture 39" o:spid="_x0000_s1028" type="#_x0000_t75" style="position:absolute;width:34194;height:21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">
                  <v:imagedata r:id="rId61" o:title=""/>
                  <o:lock v:ext="edit" aspectratio="f"/>
                </v:shape>
                <w10:wrap type="topAndBottom" anchorx="margin"/>
              </v:group>
            </w:pict>
          </mc:Fallback>
        </mc:AlternateConten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ได้เพลิดเพลินกับทิวทัศน์ข้างทางไม่ว่าจะเป็นพระราชวังโดลมาบาเชหรือบ้านเรือนสไตล์ยุโรปของบรรดาเศรษฐีทั้งหลาย ซึ่งล้วนแล้วแต่สวยงามตระการตาทั้งสิ้น </w:t>
      </w:r>
      <w:r w:rsidR="0064024E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64024E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ย่านช้อปปิ้ง </w:t>
      </w:r>
      <w:r w:rsidR="0064024E" w:rsidRPr="00D05FE3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Candy Shop </w:t>
      </w:r>
      <w:r w:rsidR="0064024E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และ </w:t>
      </w:r>
      <w:r w:rsidR="0064024E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ตลาดสไปซ์ </w:t>
      </w:r>
      <w:r w:rsidR="0064024E" w:rsidRPr="00C77E8C">
        <w:rPr>
          <w:rFonts w:ascii="Leelawadee" w:hAnsi="Leelawadee" w:cs="Leelawadee"/>
          <w:color w:val="FF0000"/>
          <w:sz w:val="24"/>
          <w:szCs w:val="24"/>
        </w:rPr>
        <w:t xml:space="preserve">Spice Market </w:t>
      </w:r>
      <w:r w:rsidR="0064024E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หรือตลาดเครื่องเทศ ท่านสามารถเลือกซื้อของฝากคุณภาพดีได้ในราคาย่อมเยาไม่ว่าจะเป็นเครื่องประดับ ชา กาแฟ ผลไม้อบแห้ง หรือเตอกิสดีไลท์ สินค้าอันเลื่องชื่อของตุรกีซึ่งมีให้เลือกซื้อมากมาย</w:t>
      </w:r>
    </w:p>
    <w:p w14:paraId="3D41C395" w14:textId="7E329AEF" w:rsidR="0064024E" w:rsidRPr="00D05FE3" w:rsidRDefault="0064024E" w:rsidP="006E449D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4B32EEF7" w14:textId="5B6C6907" w:rsidR="006041DB" w:rsidRPr="00D05FE3" w:rsidRDefault="00626E28" w:rsidP="006041DB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ค่ำ</w:t>
      </w:r>
      <w:r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บริการอาหารค่ำ ณ ภัตตาคาร</w:t>
      </w:r>
    </w:p>
    <w:p w14:paraId="50468687" w14:textId="1E823176" w:rsidR="0035174F" w:rsidRPr="00D05FE3" w:rsidRDefault="0035174F" w:rsidP="001D6A3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</w:p>
    <w:p w14:paraId="2D95FB4C" w14:textId="1C51C03E" w:rsidR="005328AA" w:rsidRDefault="0035174F" w:rsidP="001D6A3E">
      <w:pPr>
        <w:spacing w:before="0" w:after="0" w:line="20" w:lineRule="atLeast"/>
        <w:ind w:left="1080" w:hanging="1080"/>
        <w:rPr>
          <w:rFonts w:asciiTheme="minorBidi" w:hAnsiTheme="minorBidi" w:cs="Tahoma"/>
          <w:b/>
          <w:bCs/>
          <w:color w:val="002060"/>
          <w:sz w:val="20"/>
          <w:szCs w:val="20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ที่พัก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ab/>
      </w:r>
      <w:r w:rsidR="008B1197">
        <w:rPr>
          <w:rFonts w:ascii="Leelawadee" w:hAnsi="Leelawadee" w:cs="Leelawadee"/>
          <w:color w:val="FF0000"/>
          <w:sz w:val="24"/>
          <w:szCs w:val="24"/>
          <w:lang w:bidi="th-TH"/>
        </w:rPr>
        <w:t>GOLDEN WAY HOTEL</w:t>
      </w:r>
      <w:r w:rsidR="007B1037" w:rsidRPr="00D05FE3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5</w:t>
      </w:r>
      <w:r w:rsidR="007B1037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* </w:t>
      </w:r>
      <w:r w:rsidR="0064024E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64024E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หรือเทียบเท่า</w:t>
      </w:r>
      <w:r w:rsidR="0064024E" w:rsidRPr="00D05FE3">
        <w:rPr>
          <w:rFonts w:asciiTheme="minorBidi" w:hAnsiTheme="minorBidi" w:cs="Tahoma"/>
          <w:b/>
          <w:bCs/>
          <w:color w:val="002060"/>
          <w:sz w:val="20"/>
          <w:szCs w:val="20"/>
          <w:cs/>
          <w:lang w:bidi="th-TH"/>
        </w:rPr>
        <w:t xml:space="preserve"> </w:t>
      </w:r>
      <w:r w:rsidR="006041DB">
        <w:rPr>
          <w:rFonts w:asciiTheme="minorBidi" w:hAnsiTheme="minorBidi" w:cs="Tahoma"/>
          <w:b/>
          <w:bCs/>
          <w:color w:val="002060"/>
          <w:sz w:val="20"/>
          <w:szCs w:val="20"/>
          <w:lang w:bidi="th-TH"/>
        </w:rPr>
        <w:t xml:space="preserve"> </w:t>
      </w:r>
    </w:p>
    <w:p w14:paraId="5675A4AA" w14:textId="77777777" w:rsidR="005328AA" w:rsidRDefault="005328AA" w:rsidP="001D6A3E">
      <w:pPr>
        <w:spacing w:before="0" w:after="0" w:line="20" w:lineRule="atLeast"/>
        <w:ind w:left="1080" w:hanging="1080"/>
        <w:rPr>
          <w:rFonts w:asciiTheme="minorBidi" w:hAnsiTheme="minorBidi" w:cs="Tahoma"/>
          <w:b/>
          <w:bCs/>
          <w:color w:val="002060"/>
          <w:sz w:val="20"/>
          <w:szCs w:val="20"/>
          <w:lang w:bidi="th-TH"/>
        </w:rPr>
      </w:pPr>
    </w:p>
    <w:p w14:paraId="70DCF0C1" w14:textId="617F14A4" w:rsidR="00C4362B" w:rsidRDefault="00C4362B" w:rsidP="00784B14">
      <w:pPr>
        <w:spacing w:before="0" w:after="0" w:line="20" w:lineRule="atLeast"/>
        <w:rPr>
          <w:rFonts w:asciiTheme="minorBidi" w:hAnsiTheme="minorBidi"/>
          <w:noProof/>
          <w:sz w:val="21"/>
          <w:szCs w:val="21"/>
          <w:lang w:eastAsia="en-US" w:bidi="th-TH"/>
        </w:rPr>
      </w:pPr>
    </w:p>
    <w:tbl>
      <w:tblPr>
        <w:tblStyle w:val="PlainTable1"/>
        <w:tblW w:w="10545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014"/>
        <w:gridCol w:w="9531"/>
      </w:tblGrid>
      <w:tr w:rsidR="003D7B87" w:rsidRPr="003957D8" w14:paraId="1CC4C927" w14:textId="77777777" w:rsidTr="00DD44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4" w:type="dxa"/>
            <w:shd w:val="clear" w:color="auto" w:fill="CAE57B" w:themeFill="accent2" w:themeFillTint="99"/>
            <w:vAlign w:val="center"/>
          </w:tcPr>
          <w:p w14:paraId="670D1439" w14:textId="77777777" w:rsidR="003D7B87" w:rsidRPr="007D1E06" w:rsidRDefault="003D7B87" w:rsidP="002D38FF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7D1E06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7D1E06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1445811151"/>
                <w:placeholder>
                  <w:docPart w:val="A4F671BDE2334F2D9EB09251D5110115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Pr="007D1E06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cs/>
                    <w:lang w:bidi="th-TH"/>
                  </w:rPr>
                  <w:t>7</w:t>
                </w:r>
              </w:sdtContent>
            </w:sdt>
          </w:p>
        </w:tc>
        <w:tc>
          <w:tcPr>
            <w:tcW w:w="9531" w:type="dxa"/>
            <w:shd w:val="clear" w:color="auto" w:fill="CAE57B" w:themeFill="accent2" w:themeFillTint="99"/>
            <w:vAlign w:val="center"/>
          </w:tcPr>
          <w:p w14:paraId="7BCDAF23" w14:textId="5C7D6876" w:rsidR="003D7B87" w:rsidRPr="007D1E06" w:rsidRDefault="009F3B79" w:rsidP="00C221EC">
            <w:pPr>
              <w:spacing w:before="0"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  <w:cs/>
              </w:rPr>
            </w:pPr>
            <w:r w:rsidRPr="007D1E06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อิสตันบูล</w:t>
            </w:r>
            <w:r w:rsidR="002F7C72" w:rsidRPr="007D1E06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– </w:t>
            </w:r>
            <w:r w:rsidR="007171A2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เซนต์โซเฟีย </w:t>
            </w:r>
            <w:r w:rsidR="007171A2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– Blue Mosque - </w:t>
            </w:r>
            <w:r w:rsidR="002F7C72" w:rsidRPr="007D1E06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ประเทศไทย </w:t>
            </w:r>
          </w:p>
        </w:tc>
      </w:tr>
    </w:tbl>
    <w:p w14:paraId="4465A553" w14:textId="44941C98" w:rsidR="003D7B87" w:rsidRDefault="003D7B87" w:rsidP="003D7B87">
      <w:pPr>
        <w:spacing w:before="0" w:after="0" w:line="20" w:lineRule="atLeast"/>
        <w:rPr>
          <w:rFonts w:asciiTheme="minorBidi" w:hAnsiTheme="minorBidi"/>
          <w:color w:val="0673A5" w:themeColor="text2" w:themeShade="BF"/>
          <w:sz w:val="20"/>
          <w:szCs w:val="20"/>
        </w:rPr>
      </w:pPr>
    </w:p>
    <w:p w14:paraId="0A8437EC" w14:textId="5B0E90C4" w:rsidR="003D7B87" w:rsidRPr="00D05FE3" w:rsidRDefault="003D7B87" w:rsidP="003D7B87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เช้า</w:t>
      </w:r>
      <w:r w:rsidRPr="00D05FE3">
        <w:rPr>
          <w:rFonts w:ascii="Leelawadee" w:hAnsi="Leelawadee" w:cs="Leelawadee"/>
          <w:color w:val="002060"/>
          <w:sz w:val="24"/>
          <w:szCs w:val="24"/>
        </w:rPr>
        <w:tab/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บริการอาหารเช้า ณ ห้องอาหารของโรงแรม</w:t>
      </w:r>
    </w:p>
    <w:p w14:paraId="0D621940" w14:textId="32F42893" w:rsidR="003D7B87" w:rsidRPr="00D05FE3" w:rsidRDefault="002F7C72" w:rsidP="00F635C2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</w:p>
    <w:p w14:paraId="190425AF" w14:textId="77777777" w:rsidR="00F45A4C" w:rsidRDefault="002033AE" w:rsidP="002D2D8B">
      <w:pPr>
        <w:spacing w:before="0" w:after="0" w:line="20" w:lineRule="atLeast"/>
        <w:ind w:left="1080"/>
        <w:jc w:val="thaiDistribute"/>
        <w:rPr>
          <w:rFonts w:ascii="Leelawadee" w:eastAsia="Times New Roman" w:hAnsi="Leelawadee" w:cs="Leelawadee"/>
          <w:noProof/>
          <w:lang w:eastAsia="en-US"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นำท่านเข้าชมภายใน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0609F6" w:rsidRPr="00D05FE3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สุเหร่าเซนต์โซเฟีย </w:t>
      </w:r>
      <w:r w:rsidR="000609F6" w:rsidRPr="00D05FE3">
        <w:rPr>
          <w:rFonts w:ascii="Leelawadee" w:hAnsi="Leelawadee" w:cs="Leelawadee"/>
          <w:color w:val="FF0000"/>
          <w:sz w:val="24"/>
          <w:szCs w:val="24"/>
        </w:rPr>
        <w:t xml:space="preserve">Mosque of Hagia Sophia </w: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หรือชื่อในปัจจุบัน คือ พิพิธภัณฑ์ฮายาโซฟีอา หรือฮาเจียโซเฟีย </w:t>
      </w:r>
      <w:r w:rsidR="000609F6" w:rsidRPr="00D05FE3">
        <w:rPr>
          <w:rFonts w:ascii="Leelawadee" w:hAnsi="Leelawadee" w:cs="Leelawadee"/>
          <w:color w:val="FF0000"/>
          <w:sz w:val="24"/>
          <w:szCs w:val="24"/>
        </w:rPr>
        <w:t xml:space="preserve">Hagia Sophia Museum </w: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เดิมเคยเป็นโบสถ์ของคริสต์ศาสนา นิกายออร์โธดอกส์ ต่อมาถูกเปลี่ยนเป็นสุเหร่า และในปัจจุบันได้กลายมาเป็นพิพิธภัณฑ์ สุเหร่าเซนต์โซเฟียถือเป็นสิ่งก่อสร้างที่ยิ่งใหญ่ที่สุดแห่งหนึ่ง และมักถูกจัดให้อยู่ในรายการ 1 ใน 7 สิ่งมหัศจรรย์ของโลกยุคกลาง ซึ่งจุดเด่นอยู่ที่ยอดโดมขนาดมหึมากลางวิหาร และนับเป็นตัวอย่างที่ดีที่สุดของสถาปัตยกรรมแบบไบแซนไทน์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นำท่านเข้าชมภายใน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0609F6"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สุเหร่าสีน้ำเงิน </w:t>
      </w:r>
      <w:r w:rsidR="000609F6" w:rsidRPr="007D1E06">
        <w:rPr>
          <w:rFonts w:ascii="Leelawadee" w:hAnsi="Leelawadee" w:cs="Leelawadee"/>
          <w:color w:val="FF0000"/>
          <w:sz w:val="24"/>
          <w:szCs w:val="24"/>
        </w:rPr>
        <w:t xml:space="preserve">Blue Mosque </w: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สถานที่ศักดิ์สิทธิ์ทางศาสนาที่มีความสวยงามอีกแห่งหนึ่ง ซึ่งชื่อนี้ได้มาจากสีน้ำเงินของกระเบื้องเคลือบที่ใช้ปูตลอดแนวฝาผนังด้านใน ถูกสร้างขึ้นบนพื้นที่ซึ่งเคย</w:t>
      </w:r>
    </w:p>
    <w:p w14:paraId="076F6ECA" w14:textId="3F8B2765" w:rsidR="009F3B79" w:rsidRDefault="00F45A4C" w:rsidP="002D2D8B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FF0000"/>
          <w:sz w:val="24"/>
          <w:szCs w:val="24"/>
          <w:lang w:bidi="th-TH"/>
        </w:rPr>
      </w:pPr>
      <w:r>
        <w:rPr>
          <w:rFonts w:ascii="Leelawadee" w:hAnsi="Leelawadee" w:cs="Leelawadee"/>
          <w:noProof/>
          <w:color w:val="002060"/>
          <w:sz w:val="24"/>
          <w:szCs w:val="24"/>
          <w:lang w:val="th-TH" w:bidi="th-TH"/>
        </w:rPr>
        <mc:AlternateContent>
          <mc:Choice Requires="wpg">
            <w:drawing>
              <wp:anchor distT="0" distB="0" distL="114300" distR="114300" simplePos="0" relativeHeight="251766784" behindDoc="0" locked="0" layoutInCell="1" allowOverlap="1" wp14:anchorId="5873298D" wp14:editId="5DE71A2C">
                <wp:simplePos x="0" y="0"/>
                <wp:positionH relativeFrom="margin">
                  <wp:align>center</wp:align>
                </wp:positionH>
                <wp:positionV relativeFrom="paragraph">
                  <wp:posOffset>357505</wp:posOffset>
                </wp:positionV>
                <wp:extent cx="7082155" cy="2286000"/>
                <wp:effectExtent l="0" t="0" r="4445" b="0"/>
                <wp:wrapThrough wrapText="bothSides">
                  <wp:wrapPolygon edited="0">
                    <wp:start x="0" y="0"/>
                    <wp:lineTo x="0" y="21420"/>
                    <wp:lineTo x="21555" y="21420"/>
                    <wp:lineTo x="21555" y="0"/>
                    <wp:lineTo x="0" y="0"/>
                  </wp:wrapPolygon>
                </wp:wrapThrough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82155" cy="2286000"/>
                          <a:chOff x="0" y="0"/>
                          <a:chExt cx="7082155" cy="2286000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>
                            <a:picLocks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045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6" name="Picture 46"/>
                          <pic:cNvPicPr>
                            <a:picLocks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08"/>
                          <a:stretch/>
                        </pic:blipFill>
                        <pic:spPr bwMode="auto">
                          <a:xfrm>
                            <a:off x="3524250" y="0"/>
                            <a:ext cx="3557905" cy="2276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44BB10" id="Group 43" o:spid="_x0000_s1026" style="position:absolute;margin-left:0;margin-top:28.15pt;width:557.65pt;height:180pt;z-index:251766784;mso-position-horizontal:center;mso-position-horizontal-relative:margin" coordsize="70821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">
                <v:shape id="Picture 45" o:spid="_x0000_s1027" type="#_x0000_t75" style="position:absolute;width:36004;height:228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">
                  <v:imagedata r:id="rId64" o:title=""/>
                  <o:lock v:ext="edit" aspectratio="f"/>
                </v:shape>
                <v:shape id="Picture 46" o:spid="_x0000_s1028" type="#_x0000_t75" style="position:absolute;left:35242;width:35579;height:22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">
                  <v:imagedata r:id="rId65" o:title="" cropleft="2692f"/>
                  <o:lock v:ext="edit" aspectratio="f"/>
                </v:shape>
                <w10:wrap type="through" anchorx="margin"/>
              </v:group>
            </w:pict>
          </mc:Fallback>
        </mc:AlternateConten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เป็นวังของจักรพรรดิไบเซนไทน์ </w:t>
      </w:r>
      <w:r w:rsidR="000609F6"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โดยสุลต่านอาห์เหม็ดที่ 1 ค.ศ. 1609 </w:t>
      </w:r>
      <w:r w:rsidR="000609F6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ใช้เวลาสร้างโดยรวมแล้ว </w:t>
      </w:r>
      <w:r w:rsidR="000609F6"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7 ปี</w:t>
      </w:r>
      <w:r w:rsidR="000609F6"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</w:p>
    <w:p w14:paraId="2FD8FADD" w14:textId="0504C15C" w:rsidR="007A2191" w:rsidRDefault="007A2191" w:rsidP="007A2191">
      <w:p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A4E64B7" w14:textId="10334289" w:rsidR="002D2D8B" w:rsidRPr="00D05FE3" w:rsidRDefault="007A2191" w:rsidP="007A2191">
      <w:pPr>
        <w:spacing w:before="0" w:after="0" w:line="20" w:lineRule="atLeast"/>
        <w:ind w:left="360" w:firstLine="72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ได้เวลาอันสมควร </w:t>
      </w:r>
      <w:r w:rsidR="002D2D8B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นำท่านเดินทางสู่ </w:t>
      </w:r>
      <w:r w:rsidR="002D2D8B"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ท่าอากาศยาน </w:t>
      </w:r>
      <w:r w:rsidR="009F3B79"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อตาเติร์ก เมืองอิสตันบูล ประเทศตุรกี</w:t>
      </w:r>
    </w:p>
    <w:p w14:paraId="2C7AB465" w14:textId="343D161F" w:rsidR="00F635C2" w:rsidRPr="00D05FE3" w:rsidRDefault="00F635C2" w:rsidP="002D2D8B">
      <w:pPr>
        <w:spacing w:before="0" w:after="0" w:line="20" w:lineRule="atLeast"/>
        <w:ind w:left="1080"/>
        <w:jc w:val="thaiDistribute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7A676087" w14:textId="2C61F149" w:rsidR="009D04E7" w:rsidRPr="00D05FE3" w:rsidRDefault="002F7C72" w:rsidP="00B7651F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>1</w:t>
      </w:r>
      <w:r w:rsidR="007A2191"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="00B7651F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:</w:t>
      </w:r>
      <w:r w:rsidR="006041DB">
        <w:rPr>
          <w:rFonts w:ascii="Leelawadee" w:hAnsi="Leelawadee" w:cs="Leelawadee"/>
          <w:color w:val="002060"/>
          <w:sz w:val="24"/>
          <w:szCs w:val="24"/>
          <w:lang w:bidi="th-TH"/>
        </w:rPr>
        <w:t>1</w:t>
      </w:r>
      <w:r w:rsidR="007A2191">
        <w:rPr>
          <w:rFonts w:ascii="Leelawadee" w:hAnsi="Leelawadee" w:cs="Leelawadee"/>
          <w:color w:val="002060"/>
          <w:sz w:val="24"/>
          <w:szCs w:val="24"/>
          <w:lang w:bidi="th-TH"/>
        </w:rPr>
        <w:t>5</w:t>
      </w:r>
      <w:r w:rsidR="00B7651F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น.</w:t>
      </w:r>
      <w:r w:rsidR="00B7651F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  <w:t xml:space="preserve">ออกเดินทางสู่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ประเทศไทย สายการบิน </w:t>
      </w:r>
      <w:bookmarkStart w:id="2" w:name="_Hlk522015157"/>
      <w:r w:rsidR="007A2191">
        <w:rPr>
          <w:rFonts w:ascii="Leelawadee" w:hAnsi="Leelawadee" w:cs="Leelawadee"/>
          <w:color w:val="FF0000"/>
          <w:sz w:val="24"/>
          <w:szCs w:val="24"/>
          <w:lang w:bidi="th-TH"/>
        </w:rPr>
        <w:t>Mahan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Airlines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bookmarkEnd w:id="2"/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เที่ยวบินที่ </w:t>
      </w:r>
      <w:r w:rsidR="007A2191">
        <w:rPr>
          <w:rFonts w:ascii="Leelawadee" w:hAnsi="Leelawadee" w:cs="Leelawadee"/>
          <w:color w:val="FF0000"/>
          <w:sz w:val="24"/>
          <w:szCs w:val="24"/>
          <w:lang w:bidi="th-TH"/>
        </w:rPr>
        <w:t>W5 5117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</w:p>
    <w:p w14:paraId="6AEF1313" w14:textId="0CC433E9" w:rsidR="009D73C1" w:rsidRPr="007D1E06" w:rsidRDefault="009D73C1" w:rsidP="00B7651F">
      <w:pPr>
        <w:spacing w:before="0" w:after="0" w:line="20" w:lineRule="atLeast"/>
        <w:ind w:left="1080" w:hanging="1080"/>
        <w:rPr>
          <w:rFonts w:ascii="Leelawadee" w:hAnsi="Leelawadee" w:cs="Leelawadee"/>
          <w:color w:val="FF0000"/>
          <w:sz w:val="24"/>
          <w:szCs w:val="24"/>
          <w:cs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  <w:r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(ใช้เวลาบิน </w:t>
      </w:r>
      <w:r w:rsidR="0060424B">
        <w:rPr>
          <w:rFonts w:ascii="Leelawadee" w:hAnsi="Leelawadee" w:cs="Leelawadee"/>
          <w:color w:val="FF0000"/>
          <w:sz w:val="24"/>
          <w:szCs w:val="24"/>
          <w:lang w:bidi="th-TH"/>
        </w:rPr>
        <w:t>3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</w:p>
    <w:p w14:paraId="70BBBFCD" w14:textId="74EC2666" w:rsidR="002F7C72" w:rsidRPr="00D05FE3" w:rsidRDefault="002F7C72" w:rsidP="00B7651F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DBA1E12" w14:textId="7BA87CE7" w:rsidR="009D73C1" w:rsidRPr="007D1E06" w:rsidRDefault="002F7C72" w:rsidP="009D73C1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FF0000"/>
          <w:sz w:val="24"/>
          <w:szCs w:val="24"/>
          <w:cs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>1</w:t>
      </w:r>
      <w:r w:rsidR="007A2191">
        <w:rPr>
          <w:rFonts w:ascii="Leelawadee" w:hAnsi="Leelawadee" w:cs="Leelawadee"/>
          <w:color w:val="002060"/>
          <w:sz w:val="24"/>
          <w:szCs w:val="24"/>
          <w:lang w:bidi="th-TH"/>
        </w:rPr>
        <w:t>6</w:t>
      </w:r>
      <w:r w:rsidR="00D215E3" w:rsidRPr="00D05FE3">
        <w:rPr>
          <w:rFonts w:ascii="Leelawadee" w:hAnsi="Leelawadee" w:cs="Leelawadee"/>
          <w:color w:val="002060"/>
          <w:sz w:val="24"/>
          <w:szCs w:val="24"/>
        </w:rPr>
        <w:t>: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>4</w:t>
      </w:r>
      <w:r w:rsidR="007A2191">
        <w:rPr>
          <w:rFonts w:ascii="Leelawadee" w:hAnsi="Leelawadee" w:cs="Leelawadee"/>
          <w:color w:val="002060"/>
          <w:sz w:val="24"/>
          <w:szCs w:val="24"/>
          <w:lang w:bidi="th-TH"/>
        </w:rPr>
        <w:t>5</w:t>
      </w:r>
      <w:r w:rsidR="00D215E3"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D215E3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   </w:t>
      </w:r>
      <w:r w:rsidR="00D215E3"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</w:t>
      </w:r>
      <w:r w:rsidR="006E4574" w:rsidRPr="006E4574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ท่าอากาศยาน</w:t>
      </w:r>
      <w:r w:rsidR="006E4574" w:rsidRPr="006E457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6E4574" w:rsidRPr="006E4574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นานาชาติอิหม่ามโคไมนี</w:t>
      </w:r>
      <w:r w:rsidR="006E4574" w:rsidRPr="006E457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6E4574" w:rsidRPr="006E4574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ประเทศอิหร่าน</w:t>
      </w:r>
      <w:r w:rsidR="006E4574" w:rsidRPr="006E457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9D73C1"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>(</w:t>
      </w:r>
      <w:r w:rsidR="009D73C1"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แวะเปลี่ยนเครื่อง </w:t>
      </w:r>
      <w:r w:rsidR="006E4574">
        <w:rPr>
          <w:rFonts w:ascii="Leelawadee" w:hAnsi="Leelawadee" w:cs="Leelawadee"/>
          <w:color w:val="FF0000"/>
          <w:sz w:val="24"/>
          <w:szCs w:val="24"/>
          <w:lang w:bidi="th-TH"/>
        </w:rPr>
        <w:t>5</w:t>
      </w:r>
      <w:r w:rsidR="009D73C1"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9D73C1"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ชม. เวลาท้องถิ่นช้ากว่าประเทศไทย </w:t>
      </w:r>
      <w:r w:rsidR="006E4574">
        <w:rPr>
          <w:rFonts w:ascii="Leelawadee" w:hAnsi="Leelawadee" w:cs="Leelawadee"/>
          <w:color w:val="FF0000"/>
          <w:sz w:val="24"/>
          <w:szCs w:val="24"/>
          <w:lang w:bidi="th-TH"/>
        </w:rPr>
        <w:t>3.30</w:t>
      </w:r>
      <w:r w:rsidR="009D73C1"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9D73C1"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</w:p>
    <w:p w14:paraId="33461D27" w14:textId="5C4C2081" w:rsidR="002F7C72" w:rsidRPr="00D05FE3" w:rsidRDefault="002F7C72" w:rsidP="002F7C72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3D93E3B" w14:textId="2D6EC375" w:rsidR="002F7C72" w:rsidRPr="00D05FE3" w:rsidRDefault="002F7C72" w:rsidP="002F7C72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02060"/>
          <w:sz w:val="24"/>
          <w:szCs w:val="24"/>
          <w:cs/>
          <w:lang w:bidi="th-TH"/>
        </w:rPr>
      </w:pP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>2</w:t>
      </w:r>
      <w:r w:rsidR="006E4574">
        <w:rPr>
          <w:rFonts w:ascii="Leelawadee" w:hAnsi="Leelawadee" w:cs="Leelawadee"/>
          <w:color w:val="002060"/>
          <w:sz w:val="24"/>
          <w:szCs w:val="24"/>
          <w:lang w:bidi="th-TH"/>
        </w:rPr>
        <w:t>1</w:t>
      </w:r>
      <w:r w:rsidRPr="00D05FE3">
        <w:rPr>
          <w:rFonts w:ascii="Leelawadee" w:hAnsi="Leelawadee" w:cs="Leelawadee"/>
          <w:color w:val="002060"/>
          <w:sz w:val="24"/>
          <w:szCs w:val="24"/>
          <w:lang w:bidi="th-TH"/>
        </w:rPr>
        <w:t>:</w:t>
      </w:r>
      <w:r w:rsidR="006E4574">
        <w:rPr>
          <w:rFonts w:ascii="Leelawadee" w:hAnsi="Leelawadee" w:cs="Leelawadee"/>
          <w:color w:val="002060"/>
          <w:sz w:val="24"/>
          <w:szCs w:val="24"/>
          <w:lang w:bidi="th-TH"/>
        </w:rPr>
        <w:t>45</w:t>
      </w:r>
      <w:r w:rsidRPr="00D05FE3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น.</w:t>
      </w:r>
      <w:r w:rsidRPr="00D05FE3">
        <w:rPr>
          <w:rFonts w:ascii="Leelawadee" w:hAnsi="Leelawadee" w:cs="Leelawadee"/>
          <w:color w:val="002060"/>
          <w:sz w:val="24"/>
          <w:szCs w:val="24"/>
          <w:rtl/>
          <w:cs/>
        </w:rPr>
        <w:tab/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ออกเดินทางสู่ ท่าอากาศยาน</w:t>
      </w:r>
      <w:r w:rsidR="006E4574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6E4574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สุวรรณภูมิ</w:t>
      </w:r>
      <w:r w:rsidRPr="00D05FE3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ประเทศไทย </w:t>
      </w:r>
      <w:r w:rsidR="006E4574" w:rsidRPr="006E4574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สายการบิน</w:t>
      </w:r>
      <w:r w:rsidR="006E4574" w:rsidRPr="006E457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6E4574" w:rsidRPr="006E4574">
        <w:rPr>
          <w:rFonts w:ascii="Leelawadee" w:hAnsi="Leelawadee" w:cs="Leelawadee"/>
          <w:color w:val="FF0000"/>
          <w:sz w:val="24"/>
          <w:szCs w:val="24"/>
        </w:rPr>
        <w:t>Mahan Airlines</w:t>
      </w:r>
      <w:r w:rsidR="006E4574" w:rsidRPr="006E4574"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="006E4574" w:rsidRPr="006E4574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เที่ยวบินที่</w:t>
      </w:r>
      <w:r w:rsidR="006E4574" w:rsidRPr="006E4574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6E4574" w:rsidRPr="006E4574">
        <w:rPr>
          <w:rFonts w:ascii="Leelawadee" w:hAnsi="Leelawadee" w:cs="Leelawadee"/>
          <w:color w:val="FF0000"/>
          <w:sz w:val="24"/>
          <w:szCs w:val="24"/>
        </w:rPr>
        <w:t>W</w:t>
      </w:r>
      <w:r w:rsidR="006E4574" w:rsidRPr="006E457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5 5</w:t>
      </w:r>
      <w:r w:rsidR="006E4574" w:rsidRPr="006E4574">
        <w:rPr>
          <w:rFonts w:ascii="Leelawadee" w:hAnsi="Leelawadee" w:cs="Leelawadee"/>
          <w:color w:val="FF0000"/>
          <w:sz w:val="24"/>
          <w:szCs w:val="24"/>
          <w:lang w:bidi="th-TH"/>
        </w:rPr>
        <w:t>051</w:t>
      </w:r>
      <w:r w:rsidR="006E4574" w:rsidRPr="006E4574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="009D73C1"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>(</w:t>
      </w:r>
      <w:r w:rsidR="009D73C1"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ใช้เวลาบิน </w:t>
      </w:r>
      <w:r w:rsidR="004E48B5">
        <w:rPr>
          <w:rFonts w:ascii="Leelawadee" w:hAnsi="Leelawadee" w:cs="Leelawadee"/>
          <w:color w:val="FF0000"/>
          <w:sz w:val="24"/>
          <w:szCs w:val="24"/>
          <w:lang w:bidi="th-TH"/>
        </w:rPr>
        <w:t>6.30</w:t>
      </w:r>
      <w:r w:rsidR="009D73C1"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9D73C1"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>ชม.)</w:t>
      </w:r>
    </w:p>
    <w:p w14:paraId="603527D6" w14:textId="0D8979D8" w:rsidR="002F7C72" w:rsidRDefault="002F7C72" w:rsidP="002F7C72">
      <w:pPr>
        <w:spacing w:before="0" w:after="0" w:line="20" w:lineRule="atLeast"/>
        <w:ind w:left="1080" w:hanging="1080"/>
        <w:jc w:val="thaiDistribute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</w:p>
    <w:p w14:paraId="7A380986" w14:textId="77777777" w:rsidR="00FA2183" w:rsidRPr="00887C1D" w:rsidRDefault="00FA2183" w:rsidP="00FA2183">
      <w:pPr>
        <w:spacing w:before="0" w:after="0" w:line="20" w:lineRule="atLeast"/>
        <w:rPr>
          <w:rFonts w:asciiTheme="minorBidi" w:hAnsiTheme="minorBidi" w:cs="Tahoma"/>
          <w:b/>
          <w:bCs/>
          <w:highlight w:val="yellow"/>
          <w:lang w:bidi="th-TH"/>
        </w:rPr>
      </w:pPr>
      <w:r w:rsidRPr="00887C1D">
        <w:rPr>
          <w:rFonts w:asciiTheme="minorBidi" w:hAnsiTheme="minorBidi" w:cs="Tahoma"/>
          <w:b/>
          <w:bCs/>
          <w:highlight w:val="yellow"/>
          <w:lang w:bidi="th-TH"/>
        </w:rPr>
        <w:t>***</w:t>
      </w:r>
      <w:r w:rsidRPr="00887C1D">
        <w:rPr>
          <w:rFonts w:asciiTheme="minorBidi" w:hAnsiTheme="minorBidi" w:cs="Tahoma" w:hint="cs"/>
          <w:b/>
          <w:bCs/>
          <w:highlight w:val="yellow"/>
          <w:cs/>
          <w:lang w:bidi="th-TH"/>
        </w:rPr>
        <w:t>ตั้งแต่วันที่ 1 เมษายน 2565 เป็นต้นไป ยกเลิกตรวจ</w:t>
      </w:r>
      <w:r w:rsidRPr="00887C1D">
        <w:rPr>
          <w:rFonts w:asciiTheme="minorBidi" w:hAnsiTheme="minorBidi" w:cs="Tahoma"/>
          <w:b/>
          <w:bCs/>
          <w:highlight w:val="yellow"/>
          <w:cs/>
          <w:lang w:bidi="th-TH"/>
        </w:rPr>
        <w:t xml:space="preserve"> </w:t>
      </w:r>
      <w:r w:rsidRPr="00887C1D">
        <w:rPr>
          <w:rFonts w:asciiTheme="minorBidi" w:hAnsiTheme="minorBidi" w:cs="Tahoma"/>
          <w:b/>
          <w:bCs/>
          <w:highlight w:val="yellow"/>
        </w:rPr>
        <w:t>RT-PCR</w:t>
      </w:r>
      <w:r w:rsidRPr="00887C1D">
        <w:rPr>
          <w:rFonts w:asciiTheme="minorBidi" w:hAnsiTheme="minorBidi" w:cs="Tahoma" w:hint="cs"/>
          <w:b/>
          <w:bCs/>
          <w:highlight w:val="yellow"/>
          <w:cs/>
          <w:lang w:bidi="th-TH"/>
        </w:rPr>
        <w:t xml:space="preserve"> ก่อนกลับเข้าประเทศไทย </w:t>
      </w:r>
    </w:p>
    <w:p w14:paraId="52D25995" w14:textId="013AE0E3" w:rsidR="00FA2183" w:rsidRPr="00887C1D" w:rsidRDefault="00FA2183" w:rsidP="00FA2183">
      <w:pPr>
        <w:spacing w:before="0" w:after="0" w:line="20" w:lineRule="atLeast"/>
        <w:rPr>
          <w:rFonts w:asciiTheme="minorBidi" w:hAnsiTheme="minorBidi" w:cs="Tahoma"/>
          <w:b/>
          <w:bCs/>
          <w:lang w:bidi="th-TH"/>
        </w:rPr>
      </w:pPr>
      <w:r w:rsidRPr="00887C1D">
        <w:rPr>
          <w:rFonts w:asciiTheme="minorBidi" w:hAnsiTheme="minorBidi" w:cs="Tahoma" w:hint="cs"/>
          <w:b/>
          <w:bCs/>
          <w:highlight w:val="yellow"/>
          <w:cs/>
          <w:lang w:bidi="th-TH"/>
        </w:rPr>
        <w:t xml:space="preserve">***เหลือทำ </w:t>
      </w:r>
      <w:r w:rsidRPr="00EB426F">
        <w:rPr>
          <w:rFonts w:asciiTheme="minorBidi" w:hAnsiTheme="minorBidi" w:cs="Tahoma"/>
          <w:b/>
          <w:bCs/>
          <w:color w:val="FF0000"/>
          <w:highlight w:val="yellow"/>
          <w:lang w:bidi="th-TH"/>
        </w:rPr>
        <w:t xml:space="preserve">Test &amp; Go </w:t>
      </w:r>
      <w:r w:rsidRPr="00887C1D">
        <w:rPr>
          <w:rFonts w:asciiTheme="minorBidi" w:hAnsiTheme="minorBidi" w:cs="Tahoma" w:hint="cs"/>
          <w:b/>
          <w:bCs/>
          <w:highlight w:val="yellow"/>
          <w:cs/>
          <w:lang w:bidi="th-TH"/>
        </w:rPr>
        <w:t xml:space="preserve">ตรวจ </w:t>
      </w:r>
      <w:r w:rsidRPr="00887C1D">
        <w:rPr>
          <w:rFonts w:asciiTheme="minorBidi" w:hAnsiTheme="minorBidi" w:cs="Tahoma"/>
          <w:b/>
          <w:bCs/>
          <w:highlight w:val="yellow"/>
          <w:lang w:bidi="th-TH"/>
        </w:rPr>
        <w:t xml:space="preserve">RT-PCR </w:t>
      </w:r>
      <w:r w:rsidRPr="00887C1D">
        <w:rPr>
          <w:rFonts w:asciiTheme="minorBidi" w:hAnsiTheme="minorBidi" w:cs="Tahoma" w:hint="cs"/>
          <w:b/>
          <w:bCs/>
          <w:highlight w:val="yellow"/>
          <w:cs/>
          <w:lang w:bidi="th-TH"/>
        </w:rPr>
        <w:t>1 ครั้ง เมื่อถึงประเทศและรอผลที่โรงแรม 1 วัน หรือผลออกเป็น</w:t>
      </w:r>
      <w:r w:rsidR="00EB426F" w:rsidRPr="00EB426F">
        <w:rPr>
          <w:rFonts w:asciiTheme="minorBidi" w:hAnsiTheme="minorBidi" w:cs="Tahoma" w:hint="cs"/>
          <w:b/>
          <w:bCs/>
          <w:color w:val="FF0000"/>
          <w:highlight w:val="yellow"/>
          <w:cs/>
          <w:lang w:bidi="th-TH"/>
        </w:rPr>
        <w:t>ลบ</w:t>
      </w:r>
      <w:r w:rsidRPr="00887C1D">
        <w:rPr>
          <w:rFonts w:asciiTheme="minorBidi" w:hAnsiTheme="minorBidi" w:cs="Tahoma" w:hint="cs"/>
          <w:b/>
          <w:bCs/>
          <w:highlight w:val="yellow"/>
          <w:cs/>
          <w:lang w:bidi="th-TH"/>
        </w:rPr>
        <w:t>กลับบ้านได้</w:t>
      </w:r>
      <w:r w:rsidRPr="00887C1D">
        <w:rPr>
          <w:rFonts w:asciiTheme="minorBidi" w:hAnsiTheme="minorBidi" w:cs="Tahoma"/>
          <w:b/>
          <w:bCs/>
          <w:highlight w:val="yellow"/>
          <w:cs/>
          <w:lang w:bidi="th-TH"/>
        </w:rPr>
        <w:t xml:space="preserve"> </w:t>
      </w:r>
    </w:p>
    <w:p w14:paraId="1DC609D3" w14:textId="77777777" w:rsidR="00FA2183" w:rsidRPr="002F7C72" w:rsidRDefault="00FA2183" w:rsidP="00FA2183">
      <w:pPr>
        <w:spacing w:before="0" w:after="0" w:line="20" w:lineRule="atLeast"/>
        <w:jc w:val="thaiDistribute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</w:p>
    <w:tbl>
      <w:tblPr>
        <w:tblStyle w:val="PlainTable11"/>
        <w:tblW w:w="10551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V w:val="single" w:sz="4" w:space="0" w:color="A5D028" w:themeColor="accent2"/>
        </w:tblBorders>
        <w:tblLook w:val="04A0" w:firstRow="1" w:lastRow="0" w:firstColumn="1" w:lastColumn="0" w:noHBand="0" w:noVBand="1"/>
      </w:tblPr>
      <w:tblGrid>
        <w:gridCol w:w="1157"/>
        <w:gridCol w:w="9394"/>
      </w:tblGrid>
      <w:tr w:rsidR="007D1E06" w:rsidRPr="007D1E06" w14:paraId="79AF7645" w14:textId="77777777" w:rsidTr="00DD44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7" w:type="dxa"/>
            <w:shd w:val="clear" w:color="auto" w:fill="CAE57B" w:themeFill="accent2" w:themeFillTint="99"/>
            <w:vAlign w:val="center"/>
          </w:tcPr>
          <w:p w14:paraId="724624BD" w14:textId="77777777" w:rsidR="002F7C72" w:rsidRPr="007D1E06" w:rsidRDefault="002F7C72" w:rsidP="002F7C72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7D1E06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วันที่</w:t>
            </w:r>
            <w:r w:rsidRPr="007D1E06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sdt>
              <w:sdtPr>
                <w:rPr>
                  <w:rFonts w:ascii="Leelawadee" w:hAnsi="Leelawadee" w:cs="Leelawadee"/>
                  <w:color w:val="002060"/>
                  <w:sz w:val="24"/>
                  <w:szCs w:val="24"/>
                  <w:cs/>
                  <w:lang w:bidi="th-TH"/>
                </w:rPr>
                <w:id w:val="2069843848"/>
                <w:placeholder>
                  <w:docPart w:val="FFEA284889824D6DB70B891811586008"/>
                </w:placeholder>
                <w:comboBox>
                  <w:listItem w:value="เลือกวัน"/>
                  <w:listItem w:displayText="1" w:value="1"/>
                  <w:listItem w:displayText="2" w:value="2"/>
                  <w:listItem w:displayText="3" w:value="3"/>
                  <w:listItem w:displayText="4" w:value="4"/>
                  <w:listItem w:displayText="5" w:value="5"/>
                  <w:listItem w:displayText="6" w:value="6"/>
                  <w:listItem w:displayText="7" w:value="7"/>
                  <w:listItem w:displayText="8" w:value="8"/>
                  <w:listItem w:displayText="9" w:value="9"/>
                  <w:listItem w:displayText="10" w:value="10"/>
                </w:comboBox>
              </w:sdtPr>
              <w:sdtEndPr/>
              <w:sdtContent>
                <w:r w:rsidR="00F71465" w:rsidRPr="004358E4">
                  <w:rPr>
                    <w:rFonts w:ascii="Leelawadee" w:hAnsi="Leelawadee" w:cs="Leelawadee"/>
                    <w:b w:val="0"/>
                    <w:bCs w:val="0"/>
                    <w:color w:val="002060"/>
                    <w:sz w:val="24"/>
                    <w:szCs w:val="24"/>
                    <w:lang w:bidi="th-TH"/>
                  </w:rPr>
                  <w:t>8</w:t>
                </w:r>
              </w:sdtContent>
            </w:sdt>
          </w:p>
        </w:tc>
        <w:tc>
          <w:tcPr>
            <w:tcW w:w="9394" w:type="dxa"/>
            <w:shd w:val="clear" w:color="auto" w:fill="CAE57B" w:themeFill="accent2" w:themeFillTint="99"/>
            <w:vAlign w:val="center"/>
          </w:tcPr>
          <w:p w14:paraId="07FC6B5D" w14:textId="77949177" w:rsidR="002F7C72" w:rsidRPr="007D1E06" w:rsidRDefault="002F7C72" w:rsidP="002F7C72">
            <w:pPr>
              <w:spacing w:before="0" w:line="20" w:lineRule="atLeas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</w:rPr>
            </w:pPr>
            <w:r w:rsidRPr="007D1E06"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สมุทรปราการ (ท่าอากาศยาน สุวรรณภูมิ)</w:t>
            </w:r>
            <w:r w:rsidR="009D73C1" w:rsidRPr="007D1E06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ประเทศไทย</w:t>
            </w:r>
            <w:r w:rsidR="00DD4448" w:rsidRPr="007D1E06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</w:p>
        </w:tc>
      </w:tr>
    </w:tbl>
    <w:p w14:paraId="5B592AB4" w14:textId="77777777" w:rsidR="002F7C72" w:rsidRPr="007D1E06" w:rsidRDefault="002F7C72" w:rsidP="002F7C72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6C81C20" w14:textId="2CE2167A" w:rsidR="002F7C72" w:rsidRDefault="002F7C72" w:rsidP="002F7C72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</w:t>
      </w:r>
      <w:r w:rsidR="006E4574">
        <w:rPr>
          <w:rFonts w:ascii="Leelawadee" w:hAnsi="Leelawadee" w:cs="Leelawadee"/>
          <w:color w:val="002060"/>
          <w:sz w:val="24"/>
          <w:szCs w:val="24"/>
          <w:lang w:bidi="th-TH"/>
        </w:rPr>
        <w:t>7</w:t>
      </w:r>
      <w:r w:rsidRPr="007D1E06">
        <w:rPr>
          <w:rFonts w:ascii="Leelawadee" w:hAnsi="Leelawadee" w:cs="Leelawadee"/>
          <w:color w:val="002060"/>
          <w:sz w:val="24"/>
          <w:szCs w:val="24"/>
          <w:lang w:bidi="th-TH"/>
        </w:rPr>
        <w:t>:</w:t>
      </w:r>
      <w:r w:rsidR="006E4574">
        <w:rPr>
          <w:rFonts w:ascii="Leelawadee" w:hAnsi="Leelawadee" w:cs="Leelawadee"/>
          <w:color w:val="002060"/>
          <w:sz w:val="24"/>
          <w:szCs w:val="24"/>
          <w:lang w:bidi="th-TH"/>
        </w:rPr>
        <w:t>4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5  น.</w:t>
      </w:r>
      <w:r w:rsidRPr="007D1E06">
        <w:rPr>
          <w:rFonts w:ascii="Leelawadee" w:hAnsi="Leelawadee" w:cs="Leelawadee"/>
          <w:color w:val="002060"/>
          <w:sz w:val="24"/>
          <w:szCs w:val="24"/>
        </w:rPr>
        <w:tab/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เดินทางถึง ท่าอากาศยานฯ </w:t>
      </w:r>
      <w:sdt>
        <w:sdtPr>
          <w:rPr>
            <w:rFonts w:ascii="Leelawadee" w:hAnsi="Leelawadee" w:cs="Leelawadee"/>
            <w:color w:val="FF0000"/>
            <w:sz w:val="24"/>
            <w:szCs w:val="24"/>
            <w:cs/>
            <w:lang w:bidi="th-TH"/>
          </w:rPr>
          <w:alias w:val="กรุณาเลือกสนามบิน"/>
          <w:tag w:val="กรุณาเลือกสนามบิน"/>
          <w:id w:val="1708533189"/>
          <w:placeholder>
            <w:docPart w:val="AE9B14F93F95404685DA1E1A570B48FE"/>
          </w:placeholder>
          <w:dropDownList>
            <w:listItem w:value="เลือกสนามบิน"/>
            <w:listItem w:displayText="ดอนเมือง" w:value="ดอนเมือง"/>
            <w:listItem w:displayText="สุวรรณภูมิ" w:value="สุวรรณภูมิ"/>
          </w:dropDownList>
        </w:sdtPr>
        <w:sdtEndPr/>
        <w:sdtContent>
          <w:r w:rsidRPr="007D1E06">
            <w:rPr>
              <w:rFonts w:ascii="Leelawadee" w:hAnsi="Leelawadee" w:cs="Leelawadee"/>
              <w:color w:val="FF0000"/>
              <w:sz w:val="24"/>
              <w:szCs w:val="24"/>
              <w:cs/>
              <w:lang w:bidi="th-TH"/>
            </w:rPr>
            <w:t>สุวรรณภูมิ</w:t>
          </w:r>
        </w:sdtContent>
      </w:sdt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ประเทศไทย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โดยสวัสดิภาพพร้อมด้วยความประทับใจ</w:t>
      </w:r>
    </w:p>
    <w:p w14:paraId="45EBBE35" w14:textId="77777777" w:rsidR="001A728F" w:rsidRDefault="001A728F" w:rsidP="002F7C72">
      <w:pPr>
        <w:spacing w:before="0" w:after="0" w:line="20" w:lineRule="atLeast"/>
        <w:ind w:left="1080" w:hanging="1080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2C25B12F" w14:textId="438AA92A" w:rsidR="00496A3D" w:rsidRDefault="001A728F" w:rsidP="00C332AA">
      <w:pPr>
        <w:spacing w:before="0" w:after="0" w:line="20" w:lineRule="atLeast"/>
        <w:ind w:left="1080" w:hanging="1080"/>
        <w:jc w:val="center"/>
        <w:rPr>
          <w:rFonts w:asciiTheme="minorBidi" w:hAnsiTheme="minorBidi"/>
          <w:sz w:val="20"/>
          <w:szCs w:val="20"/>
        </w:rPr>
      </w:pPr>
      <w:r>
        <w:rPr>
          <w:rFonts w:ascii="Leelawadee" w:hAnsi="Leelawadee" w:cs="Leelawadee"/>
          <w:color w:val="002060"/>
          <w:sz w:val="24"/>
          <w:szCs w:val="24"/>
          <w:lang w:bidi="th-TH"/>
        </w:rPr>
        <w:t>@@@@@@@@@@@@@@@@</w:t>
      </w:r>
    </w:p>
    <w:p w14:paraId="3D0B276C" w14:textId="1E6714BB" w:rsidR="003957D8" w:rsidRDefault="003957D8" w:rsidP="001D6A3E">
      <w:pPr>
        <w:tabs>
          <w:tab w:val="left" w:pos="2685"/>
          <w:tab w:val="right" w:pos="9900"/>
        </w:tabs>
        <w:spacing w:before="0" w:after="0" w:line="20" w:lineRule="atLeast"/>
        <w:rPr>
          <w:rFonts w:asciiTheme="minorBidi" w:hAnsiTheme="minorBidi"/>
          <w:sz w:val="20"/>
          <w:szCs w:val="20"/>
          <w:u w:val="dotted"/>
        </w:rPr>
      </w:pPr>
    </w:p>
    <w:p w14:paraId="77F42F14" w14:textId="77777777" w:rsidR="009D086E" w:rsidRPr="003957D8" w:rsidRDefault="009D086E" w:rsidP="009D086E">
      <w:pPr>
        <w:spacing w:before="0" w:after="0" w:line="20" w:lineRule="atLeast"/>
        <w:rPr>
          <w:rFonts w:asciiTheme="minorBidi" w:hAnsiTheme="minorBidi"/>
          <w:sz w:val="20"/>
          <w:szCs w:val="20"/>
        </w:rPr>
      </w:pPr>
    </w:p>
    <w:tbl>
      <w:tblPr>
        <w:tblStyle w:val="GridTable1Light-Accent2"/>
        <w:tblW w:w="10525" w:type="dxa"/>
        <w:tbl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single" w:sz="4" w:space="0" w:color="A5D028" w:themeColor="accent2"/>
          <w:insideV w:val="single" w:sz="4" w:space="0" w:color="A5D028" w:themeColor="accent2"/>
        </w:tblBorders>
        <w:tblLayout w:type="fixed"/>
        <w:tblLook w:val="04A0" w:firstRow="1" w:lastRow="0" w:firstColumn="1" w:lastColumn="0" w:noHBand="0" w:noVBand="1"/>
      </w:tblPr>
      <w:tblGrid>
        <w:gridCol w:w="3055"/>
        <w:gridCol w:w="1352"/>
        <w:gridCol w:w="990"/>
        <w:gridCol w:w="1261"/>
        <w:gridCol w:w="1351"/>
        <w:gridCol w:w="900"/>
        <w:gridCol w:w="1616"/>
      </w:tblGrid>
      <w:tr w:rsidR="009D086E" w14:paraId="625F87C0" w14:textId="77777777" w:rsidTr="005107B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6DBF08E0" w14:textId="77777777" w:rsidR="009D086E" w:rsidRPr="00F635C2" w:rsidRDefault="009D086E" w:rsidP="009055C6">
            <w:pPr>
              <w:spacing w:before="0" w:line="20" w:lineRule="atLeast"/>
              <w:jc w:val="center"/>
              <w:rPr>
                <w:rFonts w:ascii="Leelawadee" w:hAnsi="Leelawadee" w:cs="Leelawadee"/>
                <w:b w:val="0"/>
                <w:bCs w:val="0"/>
                <w:color w:val="0673A5" w:themeColor="text2" w:themeShade="BF"/>
                <w:lang w:bidi="th-TH"/>
              </w:rPr>
            </w:pPr>
            <w:r w:rsidRPr="00F635C2">
              <w:rPr>
                <w:rFonts w:ascii="Leelawadee" w:hAnsi="Leelawadee" w:cs="Leelawadee"/>
                <w:b w:val="0"/>
                <w:bCs w:val="0"/>
                <w:color w:val="0673A5" w:themeColor="text2" w:themeShade="BF"/>
                <w:cs/>
                <w:lang w:bidi="th-TH"/>
              </w:rPr>
              <w:t>วันเดินทาง</w:t>
            </w:r>
          </w:p>
        </w:tc>
        <w:tc>
          <w:tcPr>
            <w:tcW w:w="1352" w:type="dxa"/>
            <w:vMerge w:val="restart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54C467E5" w14:textId="77777777" w:rsidR="009D086E" w:rsidRPr="00F635C2" w:rsidRDefault="009D086E" w:rsidP="009055C6">
            <w:pPr>
              <w:spacing w:before="0"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 w:themeColor="text2" w:themeShade="BF"/>
                <w:lang w:bidi="th-TH"/>
              </w:rPr>
            </w:pPr>
            <w:r w:rsidRPr="00F635C2">
              <w:rPr>
                <w:rFonts w:ascii="Leelawadee" w:hAnsi="Leelawadee" w:cs="Leelawadee"/>
                <w:b w:val="0"/>
                <w:bCs w:val="0"/>
                <w:color w:val="0673A5" w:themeColor="text2" w:themeShade="BF"/>
                <w:cs/>
                <w:lang w:bidi="th-TH"/>
              </w:rPr>
              <w:t>หมายเหตุ</w:t>
            </w:r>
          </w:p>
        </w:tc>
        <w:tc>
          <w:tcPr>
            <w:tcW w:w="6118" w:type="dxa"/>
            <w:gridSpan w:val="5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0DD29309" w14:textId="77777777" w:rsidR="009D086E" w:rsidRPr="00F635C2" w:rsidRDefault="009D086E" w:rsidP="009055C6">
            <w:pPr>
              <w:spacing w:before="0" w:line="2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b w:val="0"/>
                <w:bCs w:val="0"/>
                <w:color w:val="0673A5" w:themeColor="text2" w:themeShade="BF"/>
                <w:cs/>
                <w:lang w:bidi="th-TH"/>
              </w:rPr>
            </w:pPr>
            <w:r w:rsidRPr="00F635C2">
              <w:rPr>
                <w:rFonts w:ascii="Leelawadee" w:hAnsi="Leelawadee" w:cs="Leelawadee"/>
                <w:b w:val="0"/>
                <w:bCs w:val="0"/>
                <w:color w:val="0673A5" w:themeColor="text2" w:themeShade="BF"/>
                <w:cs/>
                <w:lang w:bidi="th-TH"/>
              </w:rPr>
              <w:t>ราคาทัวร์ (บาท / ท่าน) พักห้องละ 2 ท่าน</w:t>
            </w:r>
          </w:p>
        </w:tc>
      </w:tr>
      <w:tr w:rsidR="009D086E" w14:paraId="1EBE2FC8" w14:textId="77777777" w:rsidTr="005107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05E7B588" w14:textId="77777777" w:rsidR="009D086E" w:rsidRPr="00F635C2" w:rsidRDefault="009D086E" w:rsidP="009055C6">
            <w:pPr>
              <w:spacing w:before="0"/>
              <w:rPr>
                <w:rFonts w:ascii="Leelawadee" w:hAnsi="Leelawadee" w:cs="Leelawadee"/>
                <w:b w:val="0"/>
                <w:bCs w:val="0"/>
                <w:color w:val="0673A5" w:themeColor="text2" w:themeShade="BF"/>
                <w:lang w:bidi="th-TH"/>
              </w:rPr>
            </w:pPr>
          </w:p>
        </w:tc>
        <w:tc>
          <w:tcPr>
            <w:tcW w:w="1352" w:type="dxa"/>
            <w:vMerge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vAlign w:val="center"/>
            <w:hideMark/>
          </w:tcPr>
          <w:p w14:paraId="252BE1A6" w14:textId="77777777" w:rsidR="009D086E" w:rsidRPr="00F635C2" w:rsidRDefault="009D086E" w:rsidP="009055C6">
            <w:pPr>
              <w:spacing w:before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 w:themeColor="text2" w:themeShade="BF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1F7C5C79" w14:textId="77777777" w:rsidR="009D086E" w:rsidRPr="00F635C2" w:rsidRDefault="009D086E" w:rsidP="009055C6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 w:themeColor="text2" w:themeShade="BF"/>
                <w:cs/>
                <w:lang w:bidi="th-TH"/>
              </w:rPr>
            </w:pPr>
            <w:r w:rsidRPr="00F635C2">
              <w:rPr>
                <w:rFonts w:ascii="Leelawadee" w:hAnsi="Leelawadee" w:cs="Leelawadee"/>
                <w:color w:val="0673A5" w:themeColor="text2" w:themeShade="BF"/>
                <w:cs/>
                <w:lang w:bidi="th-TH"/>
              </w:rPr>
              <w:t>ผู้ใหญ่</w:t>
            </w:r>
          </w:p>
        </w:tc>
        <w:tc>
          <w:tcPr>
            <w:tcW w:w="126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00F44628" w14:textId="77777777" w:rsidR="009D086E" w:rsidRPr="00F635C2" w:rsidRDefault="009D086E" w:rsidP="009055C6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 w:themeColor="text2" w:themeShade="BF"/>
                <w:lang w:bidi="th-TH"/>
              </w:rPr>
            </w:pPr>
            <w:r w:rsidRPr="00F635C2">
              <w:rPr>
                <w:rFonts w:ascii="Leelawadee" w:hAnsi="Leelawadee" w:cs="Leelawadee"/>
                <w:color w:val="0673A5" w:themeColor="text2" w:themeShade="BF"/>
                <w:cs/>
                <w:lang w:bidi="th-TH"/>
              </w:rPr>
              <w:t>เด็กไม่เกิน 12 ปี พักกับผู้ใหญ่</w:t>
            </w:r>
            <w:r w:rsidRPr="00F635C2">
              <w:rPr>
                <w:rFonts w:ascii="Leelawadee" w:hAnsi="Leelawadee" w:cs="Leelawadee"/>
                <w:color w:val="0673A5" w:themeColor="text2" w:themeShade="BF"/>
                <w:cs/>
                <w:lang w:bidi="th-TH"/>
              </w:rPr>
              <w:br/>
              <w:t xml:space="preserve"> (มีเตียง)</w:t>
            </w:r>
          </w:p>
        </w:tc>
        <w:tc>
          <w:tcPr>
            <w:tcW w:w="135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363428D9" w14:textId="77777777" w:rsidR="009D086E" w:rsidRPr="00F635C2" w:rsidRDefault="009D086E" w:rsidP="009055C6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 w:themeColor="text2" w:themeShade="BF"/>
              </w:rPr>
            </w:pPr>
            <w:r w:rsidRPr="00F635C2">
              <w:rPr>
                <w:rFonts w:ascii="Leelawadee" w:hAnsi="Leelawadee" w:cs="Leelawadee"/>
                <w:color w:val="0673A5" w:themeColor="text2" w:themeShade="BF"/>
                <w:cs/>
                <w:lang w:bidi="th-TH"/>
              </w:rPr>
              <w:t xml:space="preserve">เด็กไม่เกิน 12 ปี พักกับผู้ใหญ่ </w:t>
            </w:r>
            <w:r w:rsidRPr="00F635C2">
              <w:rPr>
                <w:rFonts w:ascii="Leelawadee" w:hAnsi="Leelawadee" w:cs="Leelawadee"/>
                <w:color w:val="0673A5" w:themeColor="text2" w:themeShade="BF"/>
                <w:cs/>
                <w:lang w:bidi="th-TH"/>
              </w:rPr>
              <w:br/>
              <w:t>(ไม่มีเตียง)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0A0FEF25" w14:textId="77777777" w:rsidR="009D086E" w:rsidRPr="00F635C2" w:rsidRDefault="009D086E" w:rsidP="009055C6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 w:themeColor="text2" w:themeShade="BF"/>
                <w:lang w:bidi="th-TH"/>
              </w:rPr>
            </w:pPr>
            <w:r w:rsidRPr="00F635C2">
              <w:rPr>
                <w:rFonts w:ascii="Leelawadee" w:hAnsi="Leelawadee" w:cs="Leelawadee"/>
                <w:color w:val="0673A5" w:themeColor="text2" w:themeShade="BF"/>
                <w:cs/>
                <w:lang w:bidi="th-TH"/>
              </w:rPr>
              <w:t>พักเดี่ยว</w:t>
            </w:r>
          </w:p>
        </w:tc>
        <w:tc>
          <w:tcPr>
            <w:tcW w:w="1616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shd w:val="clear" w:color="auto" w:fill="CAE57B" w:themeFill="accent2" w:themeFillTint="99"/>
            <w:vAlign w:val="center"/>
            <w:hideMark/>
          </w:tcPr>
          <w:p w14:paraId="20560302" w14:textId="77777777" w:rsidR="009D086E" w:rsidRPr="00F635C2" w:rsidRDefault="009D086E" w:rsidP="009055C6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673A5" w:themeColor="text2" w:themeShade="BF"/>
                <w:lang w:bidi="th-TH"/>
              </w:rPr>
            </w:pPr>
            <w:r w:rsidRPr="00F635C2">
              <w:rPr>
                <w:rFonts w:ascii="Leelawadee" w:hAnsi="Leelawadee" w:cs="Leelawadee"/>
                <w:color w:val="0673A5" w:themeColor="text2" w:themeShade="BF"/>
                <w:cs/>
                <w:lang w:bidi="th-TH"/>
              </w:rPr>
              <w:t>วีซ่า</w:t>
            </w:r>
            <w:r w:rsidRPr="00F635C2">
              <w:rPr>
                <w:rFonts w:ascii="Leelawadee" w:hAnsi="Leelawadee" w:cs="Leelawadee"/>
                <w:color w:val="0673A5" w:themeColor="text2" w:themeShade="BF"/>
                <w:cs/>
                <w:lang w:bidi="th-TH"/>
              </w:rPr>
              <w:br/>
            </w:r>
            <w:r w:rsidRPr="00F635C2">
              <w:rPr>
                <w:rFonts w:ascii="Leelawadee" w:hAnsi="Leelawadee" w:cs="Leelawadee"/>
                <w:color w:val="F56617" w:themeColor="accent6"/>
                <w:cs/>
                <w:lang w:bidi="th-TH"/>
              </w:rPr>
              <w:t>-</w:t>
            </w:r>
          </w:p>
        </w:tc>
      </w:tr>
      <w:tr w:rsidR="007D1DC2" w:rsidRPr="007D1E06" w14:paraId="6658A0BF" w14:textId="77777777" w:rsidTr="005107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2878C002" w14:textId="26477828" w:rsidR="007D1DC2" w:rsidRPr="007D1E06" w:rsidRDefault="007D1DC2" w:rsidP="00CB5F6B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  <w:lang w:bidi="th-TH"/>
              </w:rPr>
            </w:pP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06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13 เมษายน </w:t>
            </w:r>
            <w:r w:rsidR="005107B0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2565</w:t>
            </w:r>
          </w:p>
        </w:tc>
        <w:tc>
          <w:tcPr>
            <w:tcW w:w="1352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3B6AD8C3" w14:textId="77777777" w:rsidR="007D1DC2" w:rsidRPr="007D1E06" w:rsidRDefault="007D1DC2" w:rsidP="00CB5F6B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D0A7A33" w14:textId="1B4F12F9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</w:t>
            </w:r>
            <w:r w:rsidR="005107B0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8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26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65FEA355" w14:textId="40A6906B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</w:t>
            </w:r>
            <w:r w:rsidR="005107B0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8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00</w:t>
            </w:r>
          </w:p>
        </w:tc>
        <w:tc>
          <w:tcPr>
            <w:tcW w:w="135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4CCE58B" w14:textId="12D38758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</w:t>
            </w:r>
            <w:r w:rsidR="005107B0"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8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00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38EF463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6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616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E427393" w14:textId="083946EB" w:rsidR="007D1DC2" w:rsidRPr="007D1E06" w:rsidRDefault="00884DBC" w:rsidP="00CB5F6B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884DBC"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>ปิด</w:t>
            </w:r>
          </w:p>
        </w:tc>
      </w:tr>
      <w:tr w:rsidR="007D1DC2" w:rsidRPr="007D1E06" w14:paraId="5D71225B" w14:textId="77777777" w:rsidTr="005107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11BB120" w14:textId="7EB5FA12" w:rsidR="007D1DC2" w:rsidRPr="007D1E06" w:rsidRDefault="007D1DC2" w:rsidP="00CB5F6B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  <w:lang w:bidi="th-TH"/>
              </w:rPr>
            </w:pP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13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20 เมษายน </w:t>
            </w:r>
            <w:r w:rsidR="005107B0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2565</w:t>
            </w:r>
          </w:p>
        </w:tc>
        <w:tc>
          <w:tcPr>
            <w:tcW w:w="1352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4E670E7D" w14:textId="27E778DA" w:rsidR="007D1DC2" w:rsidRPr="007D1E06" w:rsidRDefault="005107B0" w:rsidP="00CB5F6B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**สงกรานต์</w:t>
            </w: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62A3A09C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26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3A555A49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00</w:t>
            </w:r>
          </w:p>
        </w:tc>
        <w:tc>
          <w:tcPr>
            <w:tcW w:w="135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77585A6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00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295170E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6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616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CA267B3" w14:textId="77777777" w:rsidR="007D1DC2" w:rsidRPr="007D1E06" w:rsidRDefault="007D1DC2" w:rsidP="00CB5F6B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  <w:tr w:rsidR="007D1DC2" w:rsidRPr="007D1E06" w14:paraId="1F49C2BD" w14:textId="77777777" w:rsidTr="005107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83FDF37" w14:textId="6C972D69" w:rsidR="007D1DC2" w:rsidRPr="007D1E06" w:rsidRDefault="007D1DC2" w:rsidP="00CB5F6B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  <w:lang w:bidi="th-TH"/>
              </w:rPr>
            </w:pP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20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27 เมษายน </w:t>
            </w:r>
            <w:r w:rsidR="005107B0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2565</w:t>
            </w:r>
          </w:p>
        </w:tc>
        <w:tc>
          <w:tcPr>
            <w:tcW w:w="1352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256318E0" w14:textId="77777777" w:rsidR="007D1DC2" w:rsidRPr="007D1E06" w:rsidRDefault="007D1DC2" w:rsidP="00CB5F6B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65BDFF52" w14:textId="110D1341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</w:t>
            </w:r>
            <w:r w:rsidR="00E231F8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7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26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4F8E499" w14:textId="010B5C38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</w:t>
            </w:r>
            <w:r w:rsidR="00E231F8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7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00</w:t>
            </w:r>
          </w:p>
        </w:tc>
        <w:tc>
          <w:tcPr>
            <w:tcW w:w="135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1B66AC6F" w14:textId="6992FDEE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</w:t>
            </w:r>
            <w:r w:rsidR="00E231F8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7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00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4CF1D28C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6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616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42735D9" w14:textId="747DAFAC" w:rsidR="007D1DC2" w:rsidRPr="007D1E06" w:rsidRDefault="00884DBC" w:rsidP="00CB5F6B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884DBC">
              <w:rPr>
                <w:rFonts w:ascii="Leelawadee" w:hAnsi="Leelawadee" w:cs="Leelawadee" w:hint="cs"/>
                <w:color w:val="FF0000"/>
                <w:sz w:val="24"/>
                <w:szCs w:val="24"/>
                <w:cs/>
                <w:lang w:bidi="th-TH"/>
              </w:rPr>
              <w:t>ปิด</w:t>
            </w:r>
          </w:p>
        </w:tc>
      </w:tr>
      <w:tr w:rsidR="007D1DC2" w:rsidRPr="007D1E06" w14:paraId="598AB49D" w14:textId="77777777" w:rsidTr="005107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055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9B2B3CA" w14:textId="09F3E4A4" w:rsidR="007D1DC2" w:rsidRPr="007D1E06" w:rsidRDefault="007D1DC2" w:rsidP="00CB5F6B">
            <w:pPr>
              <w:spacing w:before="0" w:line="20" w:lineRule="atLeast"/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rtl/>
                <w:lang w:bidi="th-TH"/>
              </w:rPr>
            </w:pP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27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 xml:space="preserve"> </w:t>
            </w: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เมษา 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>–</w:t>
            </w:r>
            <w:r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4 พฤษภา</w:t>
            </w:r>
            <w:r w:rsidR="005107B0">
              <w:rPr>
                <w:rFonts w:ascii="Leelawadee" w:hAnsi="Leelawadee" w:cs="Leelawadee" w:hint="cs"/>
                <w:b w:val="0"/>
                <w:bCs w:val="0"/>
                <w:color w:val="002060"/>
                <w:sz w:val="24"/>
                <w:szCs w:val="24"/>
                <w:cs/>
                <w:lang w:bidi="th-TH"/>
              </w:rPr>
              <w:t xml:space="preserve"> </w:t>
            </w:r>
            <w:r>
              <w:rPr>
                <w:rFonts w:ascii="Leelawadee" w:hAnsi="Leelawadee" w:cs="Leelawadee"/>
                <w:b w:val="0"/>
                <w:bCs w:val="0"/>
                <w:color w:val="002060"/>
                <w:sz w:val="24"/>
                <w:szCs w:val="24"/>
                <w:lang w:bidi="th-TH"/>
              </w:rPr>
              <w:t>2565</w:t>
            </w:r>
          </w:p>
        </w:tc>
        <w:tc>
          <w:tcPr>
            <w:tcW w:w="1352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</w:tcPr>
          <w:p w14:paraId="57A85760" w14:textId="22AED328" w:rsidR="007D1DC2" w:rsidRPr="007D1E06" w:rsidRDefault="005107B0" w:rsidP="00CB5F6B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**วันแรงงาน</w:t>
            </w:r>
          </w:p>
        </w:tc>
        <w:tc>
          <w:tcPr>
            <w:tcW w:w="99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02CD59D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99</w:t>
            </w:r>
          </w:p>
        </w:tc>
        <w:tc>
          <w:tcPr>
            <w:tcW w:w="126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030BDCC7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00</w:t>
            </w:r>
          </w:p>
        </w:tc>
        <w:tc>
          <w:tcPr>
            <w:tcW w:w="1351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792171C4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29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00</w:t>
            </w:r>
          </w:p>
        </w:tc>
        <w:tc>
          <w:tcPr>
            <w:tcW w:w="900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1316643E" w14:textId="77777777" w:rsidR="007D1DC2" w:rsidRPr="007D1E06" w:rsidRDefault="007D1DC2" w:rsidP="00CB5F6B">
            <w:pPr>
              <w:spacing w:before="0" w:line="20" w:lineRule="atLeast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>
              <w:rPr>
                <w:rFonts w:ascii="Leelawadee" w:hAnsi="Leelawadee" w:cs="Leelawadee" w:hint="cs"/>
                <w:color w:val="002060"/>
                <w:sz w:val="24"/>
                <w:szCs w:val="24"/>
                <w:cs/>
                <w:lang w:bidi="th-TH"/>
              </w:rPr>
              <w:t>6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lang w:bidi="th-TH"/>
              </w:rPr>
              <w:t>,</w:t>
            </w: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900</w:t>
            </w:r>
          </w:p>
        </w:tc>
        <w:tc>
          <w:tcPr>
            <w:tcW w:w="1616" w:type="dxa"/>
            <w:tcBorders>
              <w:top w:val="single" w:sz="4" w:space="0" w:color="A5D028" w:themeColor="accent2"/>
              <w:left w:val="single" w:sz="4" w:space="0" w:color="A5D028" w:themeColor="accent2"/>
              <w:bottom w:val="single" w:sz="4" w:space="0" w:color="A5D028" w:themeColor="accent2"/>
              <w:right w:val="single" w:sz="4" w:space="0" w:color="A5D028" w:themeColor="accent2"/>
            </w:tcBorders>
            <w:hideMark/>
          </w:tcPr>
          <w:p w14:paraId="5D1068A0" w14:textId="77777777" w:rsidR="007D1DC2" w:rsidRPr="007D1E06" w:rsidRDefault="007D1DC2" w:rsidP="00CB5F6B">
            <w:pPr>
              <w:spacing w:before="0" w:line="20" w:lineRule="atLeas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</w:pPr>
            <w:r w:rsidRPr="007D1E06">
              <w:rPr>
                <w:rFonts w:ascii="Leelawadee" w:hAnsi="Leelawadee" w:cs="Leelawadee"/>
                <w:color w:val="002060"/>
                <w:sz w:val="24"/>
                <w:szCs w:val="24"/>
                <w:cs/>
                <w:lang w:bidi="th-TH"/>
              </w:rPr>
              <w:t>-</w:t>
            </w:r>
          </w:p>
        </w:tc>
      </w:tr>
    </w:tbl>
    <w:p w14:paraId="0814C499" w14:textId="77777777" w:rsidR="009D086E" w:rsidRDefault="009D086E" w:rsidP="009D086E">
      <w:pPr>
        <w:spacing w:before="0" w:after="0" w:line="20" w:lineRule="atLeast"/>
        <w:rPr>
          <w:rFonts w:asciiTheme="minorBidi" w:hAnsiTheme="minorBidi"/>
          <w:b/>
          <w:bCs/>
          <w:color w:val="0673A5" w:themeColor="text2" w:themeShade="BF"/>
          <w:sz w:val="20"/>
          <w:szCs w:val="20"/>
          <w:lang w:bidi="th-TH"/>
        </w:rPr>
      </w:pPr>
    </w:p>
    <w:p w14:paraId="0EDA04F9" w14:textId="4BBE8DFF" w:rsidR="00257C07" w:rsidRPr="00257C07" w:rsidRDefault="00257C07" w:rsidP="009D086E">
      <w:pPr>
        <w:spacing w:before="0" w:after="0" w:line="20" w:lineRule="atLeast"/>
        <w:rPr>
          <w:rFonts w:ascii="Leelawadee" w:hAnsi="Leelawadee" w:cs="Leelawadee"/>
          <w:b/>
          <w:bCs/>
          <w:color w:val="FF0000"/>
          <w:sz w:val="28"/>
          <w:szCs w:val="28"/>
          <w:lang w:bidi="th-TH"/>
        </w:rPr>
      </w:pPr>
      <w:r w:rsidRPr="00257C07">
        <w:rPr>
          <w:rFonts w:ascii="Leelawadee" w:hAnsi="Leelawadee" w:cs="Leelawadee" w:hint="cs"/>
          <w:b/>
          <w:bCs/>
          <w:color w:val="FF0000"/>
          <w:sz w:val="28"/>
          <w:szCs w:val="28"/>
          <w:cs/>
          <w:lang w:bidi="th-TH"/>
        </w:rPr>
        <w:t>เงื่อนไขการเดินทางระหว่างสถานการณ์โควิค</w:t>
      </w:r>
      <w:r w:rsidRPr="00257C07">
        <w:rPr>
          <w:rFonts w:ascii="Leelawadee" w:hAnsi="Leelawadee" w:cs="Leelawadee"/>
          <w:b/>
          <w:bCs/>
          <w:color w:val="FF0000"/>
          <w:sz w:val="28"/>
          <w:szCs w:val="28"/>
          <w:lang w:bidi="th-TH"/>
        </w:rPr>
        <w:t>1</w:t>
      </w:r>
      <w:r w:rsidR="00117681">
        <w:rPr>
          <w:rFonts w:ascii="Leelawadee" w:hAnsi="Leelawadee" w:cs="Leelawadee"/>
          <w:b/>
          <w:bCs/>
          <w:color w:val="FF0000"/>
          <w:sz w:val="28"/>
          <w:szCs w:val="28"/>
          <w:lang w:bidi="th-TH"/>
        </w:rPr>
        <w:t>9</w:t>
      </w:r>
    </w:p>
    <w:p w14:paraId="1CA30F94" w14:textId="0075CAC7" w:rsidR="00117681" w:rsidRDefault="00B850F7" w:rsidP="009D086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1</w:t>
      </w:r>
      <w:r w:rsidR="00117681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. </w:t>
      </w:r>
      <w:r w:rsidR="0011768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เอกสารจะต้องเตรียมก่อนการเดินทาง</w:t>
      </w:r>
    </w:p>
    <w:p w14:paraId="040A0246" w14:textId="1D6A7065" w:rsidR="00117681" w:rsidRDefault="00117681" w:rsidP="009D086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พาสปอร์ตตัวจริง (เหลืออายุการใช้งานมากกว่า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6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เดือน)</w:t>
      </w:r>
    </w:p>
    <w:p w14:paraId="17669E99" w14:textId="2B5EEC7A" w:rsidR="00117681" w:rsidRDefault="00117681" w:rsidP="009D086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 - </w:t>
      </w:r>
      <w:r w:rsidR="004C0636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วัคซีนพาสปอร์ต </w:t>
      </w:r>
      <w:r w:rsidR="00B850F7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หรือเอกสาร</w:t>
      </w:r>
      <w:r w:rsidR="004C0636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รับรองการฉีดวัคซีนโควิค </w:t>
      </w:r>
      <w:r w:rsidR="004C0636">
        <w:rPr>
          <w:rFonts w:ascii="Leelawadee" w:hAnsi="Leelawadee" w:cs="Leelawadee"/>
          <w:color w:val="002060"/>
          <w:sz w:val="24"/>
          <w:szCs w:val="24"/>
          <w:lang w:bidi="th-TH"/>
        </w:rPr>
        <w:t>19</w:t>
      </w:r>
      <w:r w:rsidR="004C0636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ครบ </w:t>
      </w:r>
      <w:r w:rsidR="004C0636">
        <w:rPr>
          <w:rFonts w:ascii="Leelawadee" w:hAnsi="Leelawadee" w:cs="Leelawadee"/>
          <w:color w:val="002060"/>
          <w:sz w:val="24"/>
          <w:szCs w:val="24"/>
          <w:lang w:bidi="th-TH"/>
        </w:rPr>
        <w:t>2</w:t>
      </w:r>
      <w:r w:rsidR="00682765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-3</w:t>
      </w:r>
      <w:r w:rsidR="004C0636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4C0636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เข็ม</w:t>
      </w:r>
    </w:p>
    <w:p w14:paraId="1EA6B3D1" w14:textId="63F1F113" w:rsidR="00257C07" w:rsidRDefault="004C0636" w:rsidP="009D086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  </w:t>
      </w:r>
    </w:p>
    <w:p w14:paraId="32537419" w14:textId="77777777" w:rsidR="0073558A" w:rsidRPr="0073558A" w:rsidRDefault="0073558A" w:rsidP="0073558A">
      <w:pPr>
        <w:spacing w:before="0" w:after="0" w:line="20" w:lineRule="atLeast"/>
        <w:rPr>
          <w:rFonts w:ascii="Leelawadee" w:hAnsi="Leelawadee" w:cs="Leelawadee"/>
          <w:b/>
          <w:bCs/>
          <w:color w:val="FF0000"/>
          <w:sz w:val="24"/>
          <w:szCs w:val="24"/>
        </w:rPr>
      </w:pPr>
      <w:r w:rsidRPr="0073558A">
        <w:rPr>
          <w:rFonts w:ascii="Leelawadee" w:hAnsi="Leelawadee" w:cs="Leelawadee" w:hint="cs"/>
          <w:b/>
          <w:bCs/>
          <w:color w:val="FF0000"/>
          <w:sz w:val="24"/>
          <w:szCs w:val="24"/>
          <w:cs/>
          <w:lang w:bidi="th-TH"/>
        </w:rPr>
        <w:t>การจองและชำระเงิน</w:t>
      </w:r>
    </w:p>
    <w:p w14:paraId="4699AD56" w14:textId="707760F1" w:rsidR="0073558A" w:rsidRPr="0073558A" w:rsidRDefault="0073558A" w:rsidP="0073558A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-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กรุณา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ชำระค่ามัดจำท่านละ</w:t>
      </w:r>
      <w:r w:rsidRPr="0073558A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CA4061">
        <w:rPr>
          <w:rFonts w:ascii="Leelawadee" w:hAnsi="Leelawadee" w:cs="Leelawadee" w:hint="cs"/>
          <w:b/>
          <w:bCs/>
          <w:color w:val="FF0000"/>
          <w:sz w:val="28"/>
          <w:szCs w:val="28"/>
          <w:cs/>
          <w:lang w:bidi="th-TH"/>
        </w:rPr>
        <w:t>15</w:t>
      </w:r>
      <w:r w:rsidRPr="005328AA">
        <w:rPr>
          <w:rFonts w:ascii="Leelawadee" w:hAnsi="Leelawadee" w:cs="Leelawadee"/>
          <w:b/>
          <w:bCs/>
          <w:color w:val="FF0000"/>
          <w:sz w:val="28"/>
          <w:szCs w:val="28"/>
          <w:cs/>
          <w:lang w:bidi="th-TH"/>
        </w:rPr>
        <w:t xml:space="preserve">,000.- </w:t>
      </w:r>
      <w:r w:rsidRPr="005328AA">
        <w:rPr>
          <w:rFonts w:ascii="Leelawadee" w:hAnsi="Leelawadee" w:cs="Leelawadee" w:hint="cs"/>
          <w:b/>
          <w:bCs/>
          <w:color w:val="FF0000"/>
          <w:sz w:val="28"/>
          <w:szCs w:val="28"/>
          <w:cs/>
          <w:lang w:bidi="th-TH"/>
        </w:rPr>
        <w:t>บาท</w:t>
      </w:r>
      <w:r w:rsidRPr="005328AA">
        <w:rPr>
          <w:rFonts w:ascii="Leelawadee" w:hAnsi="Leelawadee" w:cs="Leelawadee"/>
          <w:color w:val="FF0000"/>
          <w:sz w:val="28"/>
          <w:szCs w:val="28"/>
          <w:cs/>
          <w:lang w:bidi="th-TH"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ภายใน</w:t>
      </w:r>
      <w:r w:rsidRPr="0073558A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วัน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 จอง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***</w:t>
      </w:r>
    </w:p>
    <w:p w14:paraId="2EB5F88E" w14:textId="49664A85" w:rsidR="0073558A" w:rsidRDefault="0073558A" w:rsidP="0073558A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73558A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-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กรุณาชำระค่าบริการส่วนที่เหลือทั้งหมดก่อนการเดินทาง</w:t>
      </w:r>
      <w:r w:rsidRPr="0073558A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3</w:t>
      </w:r>
      <w:r w:rsidRPr="0073558A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0 </w:t>
      </w:r>
      <w:r w:rsidRPr="0073558A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วัน</w:t>
      </w:r>
    </w:p>
    <w:p w14:paraId="6B492208" w14:textId="77777777" w:rsidR="0073558A" w:rsidRDefault="0073558A" w:rsidP="009D086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6E802144" w14:textId="77777777" w:rsidR="00CE6533" w:rsidRDefault="00CE6533" w:rsidP="009D086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07C1AD5C" w14:textId="77777777" w:rsidR="008B7489" w:rsidRPr="008B7489" w:rsidRDefault="008B7489" w:rsidP="008B7489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เงื่อนไขยกเลิกการจอง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:</w:t>
      </w:r>
    </w:p>
    <w:p w14:paraId="2C245E4B" w14:textId="60283AD5" w:rsidR="008B7489" w:rsidRPr="008B7489" w:rsidRDefault="008B7489" w:rsidP="008B7489">
      <w:pPr>
        <w:pStyle w:val="ListParagraph"/>
        <w:numPr>
          <w:ilvl w:val="0"/>
          <w:numId w:val="33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เนื่องจากยกเลิกก่อนการเดินทาง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>45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วันขึ้นไป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คืนเงินค่าทัวร์โดยหักค่าใช้จ่ายที่เกิดขึ้นจริง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252F2037" w14:textId="00BE4EEC" w:rsidR="008B7489" w:rsidRPr="008B7489" w:rsidRDefault="008B7489" w:rsidP="008B7489">
      <w:pPr>
        <w:pStyle w:val="ListParagraph"/>
        <w:numPr>
          <w:ilvl w:val="0"/>
          <w:numId w:val="33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ยกเลิกก่อนการเดินทาง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ก่อน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30 – 44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คืนเงิน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>
        <w:rPr>
          <w:rFonts w:ascii="Leelawadee" w:hAnsi="Leelawadee" w:cs="Leelawadee"/>
          <w:color w:val="002060"/>
          <w:sz w:val="24"/>
          <w:szCs w:val="24"/>
        </w:rPr>
        <w:t xml:space="preserve">75 </w:t>
      </w:r>
      <w:r w:rsidRPr="008B7489">
        <w:rPr>
          <w:rFonts w:ascii="Leelawadee" w:hAnsi="Leelawadee" w:cs="Leelawadee"/>
          <w:color w:val="002060"/>
          <w:sz w:val="24"/>
          <w:szCs w:val="24"/>
        </w:rPr>
        <w:t>%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ของค่าทัวร์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หรือหักค่าใช้จ่ายตามจริง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ค่ามัดจำตั๋วเครื่องบิน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โรงแรม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และค่าใช้จ่ายจำเป็นอื่นๆ</w:t>
      </w:r>
    </w:p>
    <w:p w14:paraId="6B4EFBD0" w14:textId="7C02EDBE" w:rsidR="00566C71" w:rsidRPr="008B7489" w:rsidRDefault="008B7489" w:rsidP="00566C71">
      <w:pPr>
        <w:pStyle w:val="ListParagraph"/>
        <w:numPr>
          <w:ilvl w:val="0"/>
          <w:numId w:val="33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ยกเลิกก่อนการเดินทาง</w:t>
      </w:r>
      <w:r w:rsidR="00566C71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566C7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ก่อน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>20 – 29</w:t>
      </w:r>
      <w:r>
        <w:rPr>
          <w:rFonts w:ascii="Leelawadee" w:hAnsi="Leelawadee" w:cs="Leelawadee"/>
          <w:color w:val="002060"/>
          <w:sz w:val="24"/>
          <w:szCs w:val="24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66C7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คืนเงิน </w:t>
      </w:r>
      <w:r w:rsidR="00566C71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50 % </w:t>
      </w:r>
      <w:r w:rsidR="00566C71"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ของค่าทัวร์</w:t>
      </w:r>
      <w:r w:rsidR="00566C71"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66C71"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หรือหักค่าใช้จ่ายตามจริง</w:t>
      </w:r>
      <w:r w:rsidR="00566C71"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66C71"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เช่น</w:t>
      </w:r>
      <w:r w:rsidR="00566C71"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66C71"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ค่ามัดจำตั๋วเครื่องบิน</w:t>
      </w:r>
      <w:r w:rsidR="00566C71"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66C71"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โรงแรม</w:t>
      </w:r>
      <w:r w:rsidR="00566C71"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66C71"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และค่าใช้จ่ายจำเป็นอื่นๆ</w:t>
      </w:r>
    </w:p>
    <w:p w14:paraId="1BF3AFCE" w14:textId="108BA212" w:rsidR="008B7489" w:rsidRPr="00566C71" w:rsidRDefault="00566C71" w:rsidP="00566C71">
      <w:pPr>
        <w:pStyle w:val="ListParagraph"/>
        <w:numPr>
          <w:ilvl w:val="0"/>
          <w:numId w:val="33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ยกเลิกการเดินทาง น้อยกว่า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20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วัน </w:t>
      </w:r>
      <w:r w:rsidR="008B7489" w:rsidRPr="00566C7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ขอสงวนสิทธิ์ไม่คืนเงินค่าทัวร์ที่ชำระแล้วทั้งหมด</w:t>
      </w:r>
      <w:r w:rsidR="008B7489" w:rsidRPr="00566C71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</w:p>
    <w:p w14:paraId="6EAC32CC" w14:textId="0BB3E555" w:rsidR="008B7489" w:rsidRPr="008B7489" w:rsidRDefault="008B7489" w:rsidP="008B7489">
      <w:pPr>
        <w:pStyle w:val="ListParagraph"/>
        <w:numPr>
          <w:ilvl w:val="0"/>
          <w:numId w:val="33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หากมีการยกเลิกการเดินทางโดยไม่ใช่ความผิดของบริษัททัวร์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ทางบริษัทขอสงวนสิทธิ์ไม่รับผิดชอบ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คืนค่าทัวร์ส่วนใดส่วนหนึ่งให้ท่านได้ไม่ว่ากรณีใดๆทั้งสิ้น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เช่น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สถานทูตปฏิเสธวีซ่า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ด่านตรวจคนเข้าเมือง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นโยบายห้ามเข้าออกประเทศฯลฯ</w:t>
      </w:r>
    </w:p>
    <w:p w14:paraId="5F25A874" w14:textId="42D15DEF" w:rsidR="008B7489" w:rsidRPr="008B7489" w:rsidRDefault="008B7489" w:rsidP="008B7489">
      <w:pPr>
        <w:pStyle w:val="ListParagraph"/>
        <w:numPr>
          <w:ilvl w:val="0"/>
          <w:numId w:val="33"/>
        </w:num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lastRenderedPageBreak/>
        <w:t>กรณีต้องการเปลี่ยนแปลงผู้เดินทาง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(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เปลี่ยนชื่อ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)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จะต้องแจ้งให้ทางบริษัททราบล่วงหน้า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อย่างน้อย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/>
          <w:color w:val="002060"/>
          <w:sz w:val="24"/>
          <w:szCs w:val="24"/>
        </w:rPr>
        <w:t>21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วัน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ก่อนออกเดินทาง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="00566C7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ไม่เสียค่าใช้จ่าย หากต่ำกว่าอาจมีค่าใช้จ่าย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ทั้งนี้ขึ้นอยู่กับช่วงพีเรียดวันที่เดินทาง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และกระบวนการของแต่ละคณะ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เป็นสำคัญด้วย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กรุณาสอบถามกับเจ้าหน้าที่เป็นกรณีพิเศษ</w:t>
      </w:r>
    </w:p>
    <w:p w14:paraId="5AB6516D" w14:textId="595D1106" w:rsidR="00CE6533" w:rsidRPr="008B7489" w:rsidRDefault="008B7489" w:rsidP="008B7489">
      <w:pPr>
        <w:spacing w:before="0" w:after="0" w:line="20" w:lineRule="atLeast"/>
        <w:ind w:left="360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หมายเหตุ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: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กรุณา</w:t>
      </w:r>
      <w:r w:rsidR="00566C7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ทุกท่าน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ศึกษารายละเอียดทั้งหมดก่อนทำการจอง</w:t>
      </w:r>
      <w:r w:rsidR="00566C7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ทุกครั้ง</w:t>
      </w:r>
      <w:r w:rsidRPr="008B7489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</w:t>
      </w:r>
      <w:r w:rsidRPr="008B7489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เพื่อความถูกต้องและความเข้าใจตรงกันระหว่างบริษัท</w:t>
      </w:r>
      <w:r w:rsidR="00566C71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และลูกค้าทุกท่าน</w:t>
      </w:r>
    </w:p>
    <w:p w14:paraId="67269C0B" w14:textId="77777777" w:rsidR="00CE6533" w:rsidRDefault="00CE6533" w:rsidP="009D086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</w:p>
    <w:p w14:paraId="1FC6CCF8" w14:textId="70E39DB8" w:rsidR="009D086E" w:rsidRPr="007D1E06" w:rsidRDefault="009D086E" w:rsidP="009D086E">
      <w:pPr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  <w:lang w:bidi="th-TH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ข้อแนะนำก่อนการเดินทาง</w:t>
      </w:r>
    </w:p>
    <w:p w14:paraId="28B20017" w14:textId="6F710D05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กรณีที่ท่านต้องออกตั๋วเครื่องบินภายในประเทศ กรุณาจองตั๋วที่สามารถเลื่อนเวลา และวันเดินทางได้ เพราะจะมีบางกรณีที่สายการบินอาจมีการปรับเปลี่ยนวันเวลาบิน มิฉะนั้นทางบริษัทจะไม่รับผิดชอบใดๆ ทั้งสิ้น</w:t>
      </w:r>
    </w:p>
    <w:p w14:paraId="4FBA3C75" w14:textId="77777777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กรณีที่ท่านเป็นอิสลาม หรือแพ้อาหารเนื้อสัตว์บางประเภท ให้ท่านโปรดระบุมาให้ชัดเจน</w:t>
      </w:r>
    </w:p>
    <w:p w14:paraId="36AE46FF" w14:textId="77777777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กรุณาส่งรายชื่อผู้เดินทาง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สำเนาหน้าพาสปอร์ต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ให้กับเจ้าหน้าที่หลังจากที่ได้ชำระค่ามัดจำทัวร์ หรือค่าทัวร์ส่วนที่เหลือ กรณีที่ท่านเดินทางเป็นครอบครัวหลายท่าน กรุณาแจ้งรายชื่อคู่นอนกับเจ้าหน้าที่ให้ทราบ </w:t>
      </w:r>
    </w:p>
    <w:p w14:paraId="56E66D17" w14:textId="77777777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กรณีที่ออกตั๋วเครื่องบินแล้วสะกดชื่อ-นามสกุลผิด ทางบริษัทจะไม่รับผิดชอบหากท่านไม่ดำเนินการส่งสำเนาหน้าพาสปอร์ตให้ทางบริษัทในการออกตั๋วเครื่องบิน</w:t>
      </w:r>
    </w:p>
    <w:p w14:paraId="60F3FDFE" w14:textId="77777777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กรณีเปลี่ยนชื่อผู้เดินทางจะต้องมีการแจ้งล่วงหน้าก่อนออกเดินทางตามข้อตกลง มิฉะนั้นถ้าแจ้งหลังจากเจ้าหน้าที่ออกเอกสารทุกอย่างเรียบร้อยแล้ว จะต้องชำระค่าใช้จ่ายเพิ่มเติมในส่วนนี้</w:t>
      </w:r>
    </w:p>
    <w:p w14:paraId="0B63F608" w14:textId="77777777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หลังจากที่ท่านได้ชำระค่ามัดจำ และค่าทัวร์ส่วนที่เหลือเรียบร้อยแล้ว 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ภายใน 3-</w:t>
      </w:r>
      <w:r w:rsidRPr="007D1E06">
        <w:rPr>
          <w:rFonts w:ascii="Leelawadee" w:hAnsi="Leelawadee" w:cs="Leelawadee"/>
          <w:color w:val="FF0000"/>
          <w:sz w:val="24"/>
          <w:szCs w:val="24"/>
        </w:rPr>
        <w:t>7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วัน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ก่อนการเดินทาง ทางบริษัทจะจัดส่งใบนัดหมายเตรียมตัวการเดินทางให้ท่านทางอีเมล์ หรือแฟกซ์ที่ท่านได้ระบุไว้</w:t>
      </w:r>
    </w:p>
    <w:p w14:paraId="14E254F2" w14:textId="77777777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ราคาทัวร์ใช้ตั๋วเครื่องบินแบบกรุ๊ป ไม่สามารถเลื่อนวันเดินทางได้จะต้องเดินทางไป-กลับตามวันเดินทางที่ระบุเท่านั้น</w:t>
      </w:r>
    </w:p>
    <w:p w14:paraId="49E178B1" w14:textId="77777777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ทางบริษัทไม่มีนโยบายในการจัดคู่นอนให้แก่ลูกค้าที่ไม่รู้จักกัน กรณีที่ท่านเดินทาง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>1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ท่าน จะต้องจ่ายค่าพักเดี่ยวเพิ่มตามราคาที่ระบุไว้ในรายการทัวร์เท่านั้น</w:t>
      </w:r>
    </w:p>
    <w:p w14:paraId="69E001A7" w14:textId="77777777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PASSPORT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ต้องมีอายุการใช้ไม่น้อยกว่า </w:t>
      </w:r>
      <w:r w:rsidRPr="007D1E06">
        <w:rPr>
          <w:rFonts w:ascii="Leelawadee" w:hAnsi="Leelawadee" w:cs="Leelawadee"/>
          <w:color w:val="002060"/>
          <w:sz w:val="24"/>
          <w:szCs w:val="24"/>
        </w:rPr>
        <w:t>6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 เดือน ก่อนหมดอายุ นับจากวันเดินทาง ไป-กลับ</w:t>
      </w:r>
    </w:p>
    <w:p w14:paraId="51AC5E53" w14:textId="77777777" w:rsidR="009D086E" w:rsidRPr="007D1E06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ลูกค้าที่เดินทาง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3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ท่าน อาจมีค่าใช้จ่ายเพิ่มเติม (พักเดี่ยว) ขึ้นอยู่กับมาตราฐานโรงแรม ส่วนห้อง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TRP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จะไม่มีในบางประเทศ ยกเว้น เด็ก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Infant-12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ปี</w:t>
      </w:r>
    </w:p>
    <w:p w14:paraId="5CAB7D41" w14:textId="77777777" w:rsidR="009D086E" w:rsidRPr="00F635C2" w:rsidRDefault="009D086E" w:rsidP="009D086E">
      <w:pPr>
        <w:pStyle w:val="ListParagraph"/>
        <w:numPr>
          <w:ilvl w:val="0"/>
          <w:numId w:val="7"/>
        </w:numPr>
        <w:spacing w:before="0" w:after="0" w:line="20" w:lineRule="atLeast"/>
        <w:jc w:val="thaiDistribute"/>
        <w:rPr>
          <w:rFonts w:ascii="Leelawadee" w:hAnsi="Leelawadee" w:cs="Leelawadee"/>
          <w:color w:val="3C3C3C" w:themeColor="background2" w:themeShade="4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การให้ทิปเป็นธรรมเนียมปฏิบัติสำหรับนักท่องเที่ยวเดินทางไปต่างประเทศ จะต้องมีการเรียกเก็บเพื่อเป็นสินน้ำใจกับผู้ให้บริการในส่วนต่างๆ จึงรบกวนทุกท่านเตรียมค่าใช้จ่ายส่วนนี้เพื่อมอบให้หัวหน้าทัวร์ระหว่างการเดินทาง</w:t>
      </w:r>
    </w:p>
    <w:p w14:paraId="39F0FE0E" w14:textId="77777777" w:rsidR="009D086E" w:rsidRPr="00F635C2" w:rsidRDefault="009D086E" w:rsidP="009D086E">
      <w:pPr>
        <w:tabs>
          <w:tab w:val="left" w:pos="2685"/>
        </w:tabs>
        <w:spacing w:before="0" w:after="0" w:line="20" w:lineRule="atLeast"/>
        <w:rPr>
          <w:rFonts w:ascii="Leelawadee" w:hAnsi="Leelawadee" w:cs="Leelawadee"/>
          <w:color w:val="099BDD" w:themeColor="text2"/>
          <w:sz w:val="24"/>
          <w:szCs w:val="24"/>
          <w:lang w:bidi="th-TH"/>
        </w:rPr>
      </w:pPr>
    </w:p>
    <w:p w14:paraId="6D4F37F3" w14:textId="77777777" w:rsidR="009D086E" w:rsidRPr="007D1E06" w:rsidRDefault="009D086E" w:rsidP="009D086E">
      <w:pPr>
        <w:tabs>
          <w:tab w:val="left" w:pos="2685"/>
        </w:tabs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อัตราค่าบริการนี้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รวม</w:t>
      </w:r>
    </w:p>
    <w:p w14:paraId="13224F74" w14:textId="77777777" w:rsidR="009D086E" w:rsidRPr="008079E5" w:rsidRDefault="009D086E" w:rsidP="009D086E">
      <w:pPr>
        <w:pStyle w:val="ListParagraph"/>
        <w:numPr>
          <w:ilvl w:val="0"/>
          <w:numId w:val="3"/>
        </w:numPr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ค่าตั๋วเครื่องบินไป – กลับพร้อมคณะ สายการบิน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Mahan Air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</w:t>
      </w:r>
    </w:p>
    <w:p w14:paraId="264ED774" w14:textId="77777777" w:rsidR="009D086E" w:rsidRPr="007D1E06" w:rsidRDefault="009D086E" w:rsidP="009D086E">
      <w:pPr>
        <w:pStyle w:val="ListParagraph"/>
        <w:numPr>
          <w:ilvl w:val="0"/>
          <w:numId w:val="3"/>
        </w:numPr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ค่าตั๋วเครื่องบินภายในประเทศ </w:t>
      </w:r>
      <w:r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1 </w:t>
      </w:r>
      <w:r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เที่ยวสายการบิน </w:t>
      </w:r>
      <w:r w:rsidRPr="00F1012E">
        <w:rPr>
          <w:rFonts w:ascii="Leelawadee" w:hAnsi="Leelawadee" w:cs="Leelawadee"/>
          <w:color w:val="FF0000"/>
          <w:sz w:val="24"/>
          <w:szCs w:val="24"/>
          <w:lang w:bidi="th-TH"/>
        </w:rPr>
        <w:t>Turkish Airlines</w:t>
      </w:r>
    </w:p>
    <w:p w14:paraId="39AC4D77" w14:textId="77777777" w:rsidR="009D086E" w:rsidRPr="007D1E06" w:rsidRDefault="009D086E" w:rsidP="009D086E">
      <w:pPr>
        <w:pStyle w:val="ListParagraph"/>
        <w:numPr>
          <w:ilvl w:val="0"/>
          <w:numId w:val="3"/>
        </w:numPr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eastAsia="SimSun" w:hAnsi="Leelawadee" w:cs="Leelawadee"/>
          <w:color w:val="002060"/>
          <w:sz w:val="24"/>
          <w:szCs w:val="24"/>
          <w:cs/>
          <w:lang w:bidi="th-TH"/>
        </w:rPr>
        <w:t>ค่าที่พัก</w:t>
      </w:r>
      <w:r w:rsidRPr="007D1E06">
        <w:rPr>
          <w:rFonts w:ascii="Leelawadee" w:eastAsia="SimSun" w:hAnsi="Leelawadee" w:cs="Leelawadee"/>
          <w:color w:val="FF0000"/>
          <w:sz w:val="24"/>
          <w:szCs w:val="24"/>
          <w:cs/>
          <w:lang w:bidi="th-TH"/>
        </w:rPr>
        <w:t xml:space="preserve">โรงแรมระดับมาตราฐานหรือเทียบเท่า </w:t>
      </w:r>
      <w:r w:rsidRPr="007D1E06">
        <w:rPr>
          <w:rFonts w:ascii="Leelawadee" w:eastAsia="SimSun" w:hAnsi="Leelawadee" w:cs="Leelawadee"/>
          <w:color w:val="FF0000"/>
          <w:sz w:val="24"/>
          <w:szCs w:val="24"/>
        </w:rPr>
        <w:t xml:space="preserve">5 </w:t>
      </w:r>
      <w:r w:rsidRPr="007D1E06">
        <w:rPr>
          <w:rFonts w:ascii="Leelawadee" w:eastAsia="SimSun" w:hAnsi="Leelawadee" w:cs="Leelawadee"/>
          <w:color w:val="FF0000"/>
          <w:sz w:val="24"/>
          <w:szCs w:val="24"/>
          <w:cs/>
          <w:lang w:bidi="th-TH"/>
        </w:rPr>
        <w:t>ดาว</w:t>
      </w:r>
      <w:r w:rsidRPr="007D1E06">
        <w:rPr>
          <w:rFonts w:ascii="Leelawadee" w:eastAsia="SimSun" w:hAnsi="Leelawadee" w:cs="Leelawadee" w:hint="cs"/>
          <w:color w:val="FF0000"/>
          <w:sz w:val="24"/>
          <w:szCs w:val="24"/>
          <w:cs/>
          <w:lang w:bidi="th-TH"/>
        </w:rPr>
        <w:t xml:space="preserve"> </w:t>
      </w:r>
      <w:r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และพักโรงแรมสไตล์ถ้ำ 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1 </w:t>
      </w:r>
      <w:r w:rsidRPr="007D1E06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คืน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หรับพักห้องละ </w:t>
      </w:r>
      <w:r w:rsidRPr="007D1E06">
        <w:rPr>
          <w:rFonts w:ascii="Leelawadee" w:hAnsi="Leelawadee" w:cs="Leelawadee"/>
          <w:color w:val="002060"/>
          <w:sz w:val="24"/>
          <w:szCs w:val="24"/>
        </w:rPr>
        <w:t xml:space="preserve">2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ท่าน</w:t>
      </w:r>
      <w:r w:rsidRPr="007D1E06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(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ในกรณีมีงานเทรดแฟร์ การแข่งขันกีฬา หรือกิจกรรมอื่นๆ ทางบริษัทขอสงวนสิทธิ์ในการย้ายพักในเมืองใกล้เคียงแทน อาจจะมีการปรับเปลี่ยนโปรแกรมตามความเหมาะสม)</w:t>
      </w:r>
    </w:p>
    <w:p w14:paraId="22249D48" w14:textId="77777777" w:rsidR="009D086E" w:rsidRPr="007D1E06" w:rsidRDefault="009D086E" w:rsidP="009D086E">
      <w:pPr>
        <w:pStyle w:val="ListParagraph"/>
        <w:numPr>
          <w:ilvl w:val="0"/>
          <w:numId w:val="3"/>
        </w:numPr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ค่าอาหารครบทุกมื้อ</w:t>
      </w:r>
      <w:r w:rsidRPr="007D1E06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ตามที่ระบุในรายการ ทางบริษัทจึงขอสงวนสิทธิ์นการเปลี่ยนแปลง</w:t>
      </w:r>
    </w:p>
    <w:p w14:paraId="71B29ED5" w14:textId="77777777" w:rsidR="009D086E" w:rsidRPr="007D1E06" w:rsidRDefault="009D086E" w:rsidP="009D086E">
      <w:pPr>
        <w:pStyle w:val="ListParagraph"/>
        <w:numPr>
          <w:ilvl w:val="0"/>
          <w:numId w:val="3"/>
        </w:numPr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ค่ารถรับ – ส่งสนามบิน และตลอดรายการทัวร์</w:t>
      </w:r>
    </w:p>
    <w:p w14:paraId="6C843CC0" w14:textId="77777777" w:rsidR="009D086E" w:rsidRPr="007D1E06" w:rsidRDefault="009D086E" w:rsidP="009D086E">
      <w:pPr>
        <w:pStyle w:val="ListParagraph"/>
        <w:numPr>
          <w:ilvl w:val="0"/>
          <w:numId w:val="3"/>
        </w:numPr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ค่าอัตราเข้าชมสถานที่ต่างๆ ที่ระบุไว้ในรายการ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ab/>
      </w:r>
    </w:p>
    <w:p w14:paraId="281B76D4" w14:textId="77777777" w:rsidR="009D086E" w:rsidRPr="007D1E06" w:rsidRDefault="009D086E" w:rsidP="009D086E">
      <w:pPr>
        <w:pStyle w:val="ListParagraph"/>
        <w:numPr>
          <w:ilvl w:val="0"/>
          <w:numId w:val="3"/>
        </w:numPr>
        <w:tabs>
          <w:tab w:val="left" w:pos="1343"/>
        </w:tabs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ค่ามัคคุเทศก์ของบริษัทนำเที่ยว และการอำนวยความสะดวกตลอดการเดินทาง</w:t>
      </w:r>
    </w:p>
    <w:p w14:paraId="40AA7E34" w14:textId="77777777" w:rsidR="009D086E" w:rsidRPr="007D1E06" w:rsidRDefault="009D086E" w:rsidP="009D086E">
      <w:pPr>
        <w:pStyle w:val="ListParagraph"/>
        <w:numPr>
          <w:ilvl w:val="0"/>
          <w:numId w:val="3"/>
        </w:numPr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ค่าประกันภัยอุบัติเหตุระหว่างการเดินทางในวงเงิน ท่านละ </w:t>
      </w:r>
      <w:r w:rsidRPr="007D1E06">
        <w:rPr>
          <w:rFonts w:ascii="Leelawadee" w:hAnsi="Leelawadee" w:cs="Leelawadee"/>
          <w:color w:val="002060"/>
          <w:sz w:val="24"/>
          <w:szCs w:val="24"/>
          <w:lang w:bidi="th-TH"/>
        </w:rPr>
        <w:t>2,0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00</w:t>
      </w:r>
      <w:r w:rsidRPr="007D1E06">
        <w:rPr>
          <w:rFonts w:ascii="Leelawadee" w:hAnsi="Leelawadee" w:cs="Leelawadee"/>
          <w:color w:val="002060"/>
          <w:sz w:val="24"/>
          <w:szCs w:val="24"/>
          <w:lang w:bidi="th-TH"/>
        </w:rPr>
        <w:t>,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000 บาท (เงื่อนไขตามกรมธรรม์)</w:t>
      </w:r>
    </w:p>
    <w:p w14:paraId="67B86CE7" w14:textId="77777777" w:rsidR="009D086E" w:rsidRPr="00257C07" w:rsidRDefault="009D086E" w:rsidP="009D086E">
      <w:pPr>
        <w:pStyle w:val="ListParagraph"/>
        <w:spacing w:before="0" w:after="0" w:line="20" w:lineRule="atLeast"/>
        <w:jc w:val="thaiDistribute"/>
        <w:rPr>
          <w:rFonts w:ascii="Leelawadee" w:hAnsi="Leelawadee" w:cs="Leelawadee"/>
          <w:i/>
          <w:iCs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หมายเหตุ **</w:t>
      </w:r>
      <w:r w:rsidRPr="00257C07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>ในกรณีลูกค้าท่านใดสนใจ</w:t>
      </w:r>
      <w:r w:rsidRPr="00257C07">
        <w:rPr>
          <w:rFonts w:ascii="Leelawadee" w:hAnsi="Leelawadee" w:cs="Leelawadee"/>
          <w:i/>
          <w:iCs/>
          <w:color w:val="002060"/>
          <w:sz w:val="24"/>
          <w:szCs w:val="24"/>
          <w:lang w:bidi="th-TH"/>
        </w:rPr>
        <w:t xml:space="preserve"> </w:t>
      </w:r>
      <w:r w:rsidRPr="00257C07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 xml:space="preserve">ซื้อประกันการเดินทางเพื่อให้ครอบคลุมในเรื่องสุขภาพ ท่านสามารถสอบถามรายละเอียดเพิ่มเติมได้ที่เจ้าหน้าของบริษัท** อัตราเบี้ยประกันเริ่มต้น </w:t>
      </w:r>
      <w:r w:rsidRPr="00257C07">
        <w:rPr>
          <w:rFonts w:ascii="Leelawadee" w:hAnsi="Leelawadee" w:cs="Leelawadee"/>
          <w:i/>
          <w:iCs/>
          <w:color w:val="002060"/>
          <w:sz w:val="24"/>
          <w:szCs w:val="24"/>
        </w:rPr>
        <w:t xml:space="preserve">390 </w:t>
      </w:r>
      <w:r w:rsidRPr="00257C07">
        <w:rPr>
          <w:rFonts w:ascii="Leelawadee" w:hAnsi="Leelawadee" w:cs="Leelawadee"/>
          <w:i/>
          <w:iCs/>
          <w:color w:val="002060"/>
          <w:sz w:val="24"/>
          <w:szCs w:val="24"/>
          <w:cs/>
          <w:lang w:bidi="th-TH"/>
        </w:rPr>
        <w:t>บาท ขึ้นอยู่ระยะเวลาการเดินทาง</w:t>
      </w:r>
    </w:p>
    <w:p w14:paraId="2936B5DB" w14:textId="7713D15E" w:rsidR="009D086E" w:rsidRPr="003425A7" w:rsidRDefault="009D086E" w:rsidP="009D086E">
      <w:pPr>
        <w:pStyle w:val="ListParagraph"/>
        <w:numPr>
          <w:ilvl w:val="0"/>
          <w:numId w:val="3"/>
        </w:numPr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ค่ารถปรับอากาศนำเที่ยวตามรายการที่ระบุ พร้อมพนักงานขับรถที่ชำนาญทาง 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(ไม่รวมทิปพนักงานขับรถ)</w:t>
      </w:r>
    </w:p>
    <w:p w14:paraId="32EB6787" w14:textId="77777777" w:rsidR="009D086E" w:rsidRPr="00F635C2" w:rsidRDefault="009D086E" w:rsidP="009D086E">
      <w:pPr>
        <w:tabs>
          <w:tab w:val="left" w:pos="2685"/>
        </w:tabs>
        <w:spacing w:before="0" w:after="0" w:line="20" w:lineRule="atLeast"/>
        <w:rPr>
          <w:rFonts w:ascii="Leelawadee" w:hAnsi="Leelawadee" w:cs="Leelawadee"/>
          <w:color w:val="0673A5" w:themeColor="text2" w:themeShade="BF"/>
          <w:sz w:val="24"/>
          <w:szCs w:val="24"/>
          <w:lang w:bidi="th-TH"/>
        </w:rPr>
      </w:pPr>
    </w:p>
    <w:p w14:paraId="0BEF7F23" w14:textId="77777777" w:rsidR="009D086E" w:rsidRPr="007D1E06" w:rsidRDefault="009D086E" w:rsidP="009D086E">
      <w:pPr>
        <w:tabs>
          <w:tab w:val="left" w:pos="2685"/>
        </w:tabs>
        <w:spacing w:before="0" w:after="0" w:line="20" w:lineRule="atLeast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อัตราค่าบริการนี้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>ไม่รวม</w:t>
      </w:r>
    </w:p>
    <w:p w14:paraId="7DED1410" w14:textId="77777777" w:rsidR="009D086E" w:rsidRPr="007D1E06" w:rsidRDefault="009D086E" w:rsidP="009D086E">
      <w:pPr>
        <w:pStyle w:val="ListParagraph"/>
        <w:numPr>
          <w:ilvl w:val="0"/>
          <w:numId w:val="6"/>
        </w:numPr>
        <w:spacing w:before="0" w:after="0" w:line="20" w:lineRule="atLeast"/>
        <w:ind w:left="72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ค่าบริการ และค่าใช้จ่ายส่วนตัวที่ไม่ได้ระบุในรายการ</w:t>
      </w:r>
    </w:p>
    <w:p w14:paraId="0B27AC6B" w14:textId="77777777" w:rsidR="009D086E" w:rsidRPr="007D1E06" w:rsidRDefault="009D086E" w:rsidP="009D086E">
      <w:pPr>
        <w:pStyle w:val="ListParagraph"/>
        <w:numPr>
          <w:ilvl w:val="0"/>
          <w:numId w:val="6"/>
        </w:numPr>
        <w:spacing w:before="0" w:after="0" w:line="20" w:lineRule="atLeast"/>
        <w:ind w:left="72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ค่าทิปมัคคุเทศก์ไทย ค่าทิปมัคคุเทศก์ท้องถิ่น และพนักงานขับรถตามธรรมเนียม</w:t>
      </w:r>
      <w:r w:rsidRPr="0099056F">
        <w:rPr>
          <w:rFonts w:ascii="Leelawadee" w:hAnsi="Leelawadee" w:cs="Leelawadee"/>
          <w:b/>
          <w:bCs/>
          <w:color w:val="FF0000"/>
          <w:sz w:val="24"/>
          <w:szCs w:val="24"/>
          <w:cs/>
          <w:lang w:bidi="th-TH"/>
        </w:rPr>
        <w:t xml:space="preserve">คือ </w:t>
      </w:r>
      <w:r w:rsidRPr="0099056F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>8</w:t>
      </w:r>
      <w:r w:rsidRPr="0099056F">
        <w:rPr>
          <w:rFonts w:ascii="Leelawadee" w:hAnsi="Leelawadee" w:cs="Leelawadee"/>
          <w:b/>
          <w:bCs/>
          <w:color w:val="FF0000"/>
          <w:sz w:val="24"/>
          <w:szCs w:val="24"/>
          <w:cs/>
          <w:lang w:bidi="th-TH"/>
        </w:rPr>
        <w:t>0</w:t>
      </w:r>
      <w:r w:rsidRPr="0099056F">
        <w:rPr>
          <w:rFonts w:ascii="Leelawadee" w:hAnsi="Leelawadee" w:cs="Leelawadee"/>
          <w:b/>
          <w:bCs/>
          <w:color w:val="FF0000"/>
          <w:sz w:val="24"/>
          <w:szCs w:val="24"/>
          <w:lang w:bidi="th-TH"/>
        </w:rPr>
        <w:t xml:space="preserve"> USD</w:t>
      </w:r>
      <w:r w:rsidRPr="0099056F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/ท่าน</w:t>
      </w:r>
    </w:p>
    <w:p w14:paraId="0C0E2911" w14:textId="77777777" w:rsidR="009D086E" w:rsidRPr="007D1E06" w:rsidRDefault="009D086E" w:rsidP="009D086E">
      <w:pPr>
        <w:pStyle w:val="ListParagraph"/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ตลอดทริปการเดินทาง</w:t>
      </w:r>
    </w:p>
    <w:p w14:paraId="164A1A64" w14:textId="590186BC" w:rsidR="009D086E" w:rsidRPr="007D1E06" w:rsidRDefault="009D086E" w:rsidP="009D086E">
      <w:pPr>
        <w:pStyle w:val="ListParagraph"/>
        <w:numPr>
          <w:ilvl w:val="0"/>
          <w:numId w:val="3"/>
        </w:numPr>
        <w:spacing w:before="0" w:after="0" w:line="20" w:lineRule="atLeast"/>
        <w:ind w:left="720" w:hanging="36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lastRenderedPageBreak/>
        <w:t xml:space="preserve">ค่าน้ำหนักกระเป๋าเดินทางในกรณีที่เกินกว่าสายการบินกำหนด ฉะนั้นกระเป๋าจะต้องไม่เกณฑ์น้ำหนักดังนี้ กระเป๋าโหลดใต้เครื่องบินจำนวนไม่เกินท่านละ </w:t>
      </w:r>
      <w:r w:rsidRPr="007D1E06">
        <w:rPr>
          <w:rFonts w:ascii="Leelawadee" w:hAnsi="Leelawadee" w:cs="Leelawadee"/>
          <w:color w:val="FF0000"/>
          <w:sz w:val="24"/>
          <w:szCs w:val="24"/>
          <w:lang w:bidi="th-TH"/>
        </w:rPr>
        <w:t>2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ใบ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รวมกันไม่เกิน </w:t>
      </w:r>
      <w:r>
        <w:rPr>
          <w:rFonts w:ascii="Leelawadee" w:hAnsi="Leelawadee" w:cs="Leelawadee"/>
          <w:color w:val="FF0000"/>
          <w:sz w:val="24"/>
          <w:szCs w:val="24"/>
          <w:lang w:bidi="th-TH"/>
        </w:rPr>
        <w:t>30</w:t>
      </w:r>
      <w:r w:rsidRPr="007D1E06">
        <w:rPr>
          <w:rFonts w:ascii="Leelawadee" w:hAnsi="Leelawadee" w:cs="Leelawadee"/>
          <w:color w:val="FF0000"/>
          <w:sz w:val="24"/>
          <w:szCs w:val="24"/>
          <w:cs/>
          <w:lang w:bidi="th-TH"/>
        </w:rPr>
        <w:t xml:space="preserve"> กิโลกรัม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และกรณีถือขึ้นเครื่องได้ไม่เกิน 7 กิโลกรัม</w:t>
      </w:r>
      <w:r w:rsidR="00F1012E">
        <w:rPr>
          <w:rFonts w:ascii="Leelawadee" w:hAnsi="Leelawadee" w:cs="Leelawadee"/>
          <w:color w:val="002060"/>
          <w:sz w:val="24"/>
          <w:szCs w:val="24"/>
          <w:lang w:bidi="th-TH"/>
        </w:rPr>
        <w:t xml:space="preserve"> </w:t>
      </w:r>
      <w:r w:rsidR="00F1012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 xml:space="preserve">สำหรับระหว่างประเทศ ไม่เกิน </w:t>
      </w:r>
      <w:r w:rsidR="004625AB">
        <w:rPr>
          <w:rFonts w:ascii="Leelawadee" w:hAnsi="Leelawadee" w:cs="Leelawadee"/>
          <w:color w:val="FF0000"/>
          <w:sz w:val="24"/>
          <w:szCs w:val="24"/>
          <w:lang w:bidi="th-TH"/>
        </w:rPr>
        <w:t>15</w:t>
      </w:r>
      <w:r w:rsidR="00F1012E" w:rsidRPr="006A07CC">
        <w:rPr>
          <w:rFonts w:ascii="Leelawadee" w:hAnsi="Leelawadee" w:cs="Leelawadee"/>
          <w:color w:val="FF0000"/>
          <w:sz w:val="24"/>
          <w:szCs w:val="24"/>
          <w:lang w:bidi="th-TH"/>
        </w:rPr>
        <w:t xml:space="preserve"> </w:t>
      </w:r>
      <w:r w:rsidR="00F1012E" w:rsidRPr="006A07CC">
        <w:rPr>
          <w:rFonts w:ascii="Leelawadee" w:hAnsi="Leelawadee" w:cs="Leelawadee" w:hint="cs"/>
          <w:color w:val="FF0000"/>
          <w:sz w:val="24"/>
          <w:szCs w:val="24"/>
          <w:cs/>
          <w:lang w:bidi="th-TH"/>
        </w:rPr>
        <w:t xml:space="preserve">กิโลกรัม </w:t>
      </w:r>
      <w:r w:rsidR="00F1012E">
        <w:rPr>
          <w:rFonts w:ascii="Leelawadee" w:hAnsi="Leelawadee" w:cs="Leelawadee" w:hint="cs"/>
          <w:color w:val="002060"/>
          <w:sz w:val="24"/>
          <w:szCs w:val="24"/>
          <w:cs/>
          <w:lang w:bidi="th-TH"/>
        </w:rPr>
        <w:t>สำหรับในประเทศ</w:t>
      </w:r>
    </w:p>
    <w:p w14:paraId="33E31E0F" w14:textId="77777777" w:rsidR="009D086E" w:rsidRPr="007D1E06" w:rsidRDefault="009D086E" w:rsidP="009D086E">
      <w:pPr>
        <w:pStyle w:val="ListParagraph"/>
        <w:numPr>
          <w:ilvl w:val="0"/>
          <w:numId w:val="6"/>
        </w:numPr>
        <w:spacing w:before="0" w:after="0" w:line="20" w:lineRule="atLeast"/>
        <w:ind w:left="72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ค่าธรรมเนียมหนังสือเดินทาง อาหารที่สั่งเพิ่ม ค่าโทรศัพท์ ค่าซักรีด ฯลฯ</w:t>
      </w:r>
    </w:p>
    <w:p w14:paraId="2B04F3FA" w14:textId="3C77AEF3" w:rsidR="009D086E" w:rsidRPr="007D1E06" w:rsidRDefault="009D086E" w:rsidP="009D086E">
      <w:pPr>
        <w:pStyle w:val="ListParagraph"/>
        <w:numPr>
          <w:ilvl w:val="0"/>
          <w:numId w:val="6"/>
        </w:numPr>
        <w:spacing w:before="0" w:after="0" w:line="20" w:lineRule="atLeast"/>
        <w:ind w:left="72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ค่าอาหารที่ไม่ได้ระบุไว้ในรายการ และสำหรับราคานี้ทางบริษัทจะไม่รวมค่าภาษีท่องเที่ยวหากมีการเก็บเพิ่ม</w:t>
      </w:r>
    </w:p>
    <w:p w14:paraId="78107F14" w14:textId="77777777" w:rsidR="009D086E" w:rsidRPr="007D1E06" w:rsidRDefault="009D086E" w:rsidP="009D086E">
      <w:pPr>
        <w:pStyle w:val="ListParagraph"/>
        <w:numPr>
          <w:ilvl w:val="0"/>
          <w:numId w:val="6"/>
        </w:numPr>
        <w:spacing w:before="0" w:after="0" w:line="20" w:lineRule="atLeast"/>
        <w:ind w:left="72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ค่าทำใบอนุญาตกลับเข้าประเทศของคนต่างชาติ หรือคนต่างด้าว</w:t>
      </w:r>
    </w:p>
    <w:p w14:paraId="2BE82A7D" w14:textId="77777777" w:rsidR="009D086E" w:rsidRPr="007D1E06" w:rsidRDefault="009D086E" w:rsidP="009D086E">
      <w:pPr>
        <w:pStyle w:val="ListParagraph"/>
        <w:numPr>
          <w:ilvl w:val="0"/>
          <w:numId w:val="6"/>
        </w:numPr>
        <w:spacing w:before="0" w:after="0" w:line="20" w:lineRule="atLeast"/>
        <w:ind w:left="720"/>
        <w:jc w:val="thaiDistribute"/>
        <w:rPr>
          <w:rFonts w:ascii="Leelawadee" w:hAnsi="Leelawadee" w:cs="Leelawadee"/>
          <w:color w:val="002060"/>
          <w:sz w:val="24"/>
          <w:szCs w:val="24"/>
          <w:rtl/>
          <w:cs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ค่าภาษีมูลค่าเพิ่ม </w:t>
      </w:r>
      <w:r w:rsidRPr="00A0535E">
        <w:rPr>
          <w:rFonts w:ascii="Leelawadee" w:hAnsi="Leelawadee" w:cs="Leelawadee"/>
          <w:color w:val="FF0000"/>
          <w:sz w:val="24"/>
          <w:szCs w:val="24"/>
        </w:rPr>
        <w:t xml:space="preserve">7%, </w:t>
      </w: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 xml:space="preserve">ค่าภาษีหัก ณ ที่จ่าย </w:t>
      </w:r>
      <w:r w:rsidRPr="00A0535E">
        <w:rPr>
          <w:rFonts w:ascii="Leelawadee" w:hAnsi="Leelawadee" w:cs="Leelawadee"/>
          <w:color w:val="FF0000"/>
          <w:sz w:val="24"/>
          <w:szCs w:val="24"/>
        </w:rPr>
        <w:t>3%</w:t>
      </w:r>
    </w:p>
    <w:p w14:paraId="04B2B995" w14:textId="77777777" w:rsidR="009D086E" w:rsidRPr="007D1E06" w:rsidRDefault="009D086E" w:rsidP="009D086E">
      <w:pPr>
        <w:pStyle w:val="ListParagraph"/>
        <w:numPr>
          <w:ilvl w:val="0"/>
          <w:numId w:val="6"/>
        </w:numPr>
        <w:spacing w:before="0" w:after="0" w:line="20" w:lineRule="atLeast"/>
        <w:ind w:left="72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ค่าน้ำหนักกระเป๋าสัมภาระ ที่หนักเกินสายการบินกำหนด</w:t>
      </w:r>
    </w:p>
    <w:p w14:paraId="6A7076D9" w14:textId="21433334" w:rsidR="003425A7" w:rsidRDefault="009D086E" w:rsidP="003425A7">
      <w:pPr>
        <w:pStyle w:val="ListParagraph"/>
        <w:numPr>
          <w:ilvl w:val="0"/>
          <w:numId w:val="6"/>
        </w:numPr>
        <w:spacing w:before="0" w:after="0" w:line="20" w:lineRule="atLeast"/>
        <w:ind w:left="720"/>
        <w:jc w:val="thaiDistribute"/>
        <w:rPr>
          <w:rFonts w:ascii="Leelawadee" w:hAnsi="Leelawadee" w:cs="Leelawadee"/>
          <w:color w:val="002060"/>
          <w:sz w:val="24"/>
          <w:szCs w:val="24"/>
        </w:rPr>
      </w:pPr>
      <w:r w:rsidRPr="007D1E06">
        <w:rPr>
          <w:rFonts w:ascii="Leelawadee" w:hAnsi="Leelawadee" w:cs="Leelawadee"/>
          <w:color w:val="002060"/>
          <w:sz w:val="24"/>
          <w:szCs w:val="24"/>
          <w:cs/>
          <w:lang w:bidi="th-TH"/>
        </w:rPr>
        <w:t>ค่ายกกระเป๋าเดินทางใบใหญ่ในโรงแรม</w:t>
      </w:r>
    </w:p>
    <w:p w14:paraId="2A100F69" w14:textId="77777777" w:rsidR="005855BC" w:rsidRDefault="005855BC" w:rsidP="005855BC">
      <w:pPr>
        <w:pStyle w:val="ListParagraph"/>
        <w:spacing w:before="0" w:after="0" w:line="20" w:lineRule="atLeast"/>
        <w:jc w:val="thaiDistribute"/>
        <w:rPr>
          <w:rFonts w:ascii="Leelawadee" w:hAnsi="Leelawadee" w:cs="Leelawadee"/>
          <w:color w:val="002060"/>
          <w:sz w:val="24"/>
          <w:szCs w:val="24"/>
        </w:rPr>
      </w:pPr>
    </w:p>
    <w:p w14:paraId="3223A3D4" w14:textId="07B0BC46" w:rsidR="009D086E" w:rsidRPr="00B850F7" w:rsidRDefault="003425A7" w:rsidP="005D1296">
      <w:pPr>
        <w:pStyle w:val="ListParagraph"/>
        <w:numPr>
          <w:ilvl w:val="0"/>
          <w:numId w:val="6"/>
        </w:num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FF00"/>
        <w:spacing w:before="0" w:after="0" w:line="20" w:lineRule="atLeast"/>
        <w:ind w:left="720"/>
        <w:jc w:val="thaiDistribute"/>
        <w:rPr>
          <w:rFonts w:asciiTheme="minorBidi" w:hAnsiTheme="minorBidi"/>
          <w:sz w:val="20"/>
          <w:szCs w:val="20"/>
          <w:u w:val="dotted"/>
        </w:rPr>
      </w:pPr>
      <w:r w:rsidRPr="00B850F7">
        <w:rPr>
          <w:rFonts w:ascii="Leelawadee" w:hAnsi="Leelawadee" w:cs="Leelawadee" w:hint="cs"/>
          <w:color w:val="0070C0"/>
          <w:sz w:val="24"/>
          <w:szCs w:val="24"/>
          <w:highlight w:val="yellow"/>
          <w:cs/>
          <w:lang w:bidi="th-TH"/>
        </w:rPr>
        <w:t xml:space="preserve">ค่าใช้จ่ายในการทำ </w:t>
      </w:r>
      <w:r w:rsidRPr="00B850F7">
        <w:rPr>
          <w:rFonts w:ascii="Leelawadee" w:hAnsi="Leelawadee" w:cs="Leelawadee"/>
          <w:color w:val="0070C0"/>
          <w:sz w:val="24"/>
          <w:szCs w:val="24"/>
          <w:highlight w:val="yellow"/>
          <w:lang w:bidi="th-TH"/>
        </w:rPr>
        <w:t>RT PCR</w:t>
      </w:r>
      <w:r w:rsidR="00BC1FDC" w:rsidRPr="00B850F7">
        <w:rPr>
          <w:rFonts w:ascii="Leelawadee" w:hAnsi="Leelawadee" w:cs="Leelawadee" w:hint="cs"/>
          <w:color w:val="0070C0"/>
          <w:sz w:val="24"/>
          <w:szCs w:val="24"/>
          <w:highlight w:val="yellow"/>
          <w:cs/>
          <w:lang w:bidi="th-TH"/>
        </w:rPr>
        <w:t xml:space="preserve"> </w:t>
      </w:r>
      <w:r w:rsidRPr="00B850F7">
        <w:rPr>
          <w:rFonts w:ascii="Leelawadee" w:hAnsi="Leelawadee" w:cs="Leelawadee" w:hint="cs"/>
          <w:color w:val="0070C0"/>
          <w:sz w:val="24"/>
          <w:szCs w:val="24"/>
          <w:highlight w:val="yellow"/>
          <w:cs/>
          <w:lang w:bidi="th-TH"/>
        </w:rPr>
        <w:t>เข้า</w:t>
      </w:r>
      <w:r w:rsidR="00B850F7" w:rsidRPr="00B850F7">
        <w:rPr>
          <w:rFonts w:ascii="Leelawadee" w:hAnsi="Leelawadee" w:cs="Leelawadee" w:hint="cs"/>
          <w:color w:val="0070C0"/>
          <w:sz w:val="24"/>
          <w:szCs w:val="24"/>
          <w:highlight w:val="yellow"/>
          <w:cs/>
          <w:lang w:bidi="th-TH"/>
        </w:rPr>
        <w:t xml:space="preserve">ประเทศไทย 1 ครั้ง รอผลที่โรงแรม </w:t>
      </w:r>
      <w:r w:rsidR="00B850F7" w:rsidRPr="00B850F7">
        <w:rPr>
          <w:rFonts w:ascii="Leelawadee" w:hAnsi="Leelawadee" w:cs="Leelawadee"/>
          <w:color w:val="0070C0"/>
          <w:sz w:val="24"/>
          <w:szCs w:val="24"/>
          <w:highlight w:val="yellow"/>
          <w:lang w:bidi="th-TH"/>
        </w:rPr>
        <w:t xml:space="preserve">1 </w:t>
      </w:r>
      <w:r w:rsidR="00B850F7" w:rsidRPr="00B850F7">
        <w:rPr>
          <w:rFonts w:ascii="Leelawadee" w:hAnsi="Leelawadee" w:cs="Leelawadee" w:hint="cs"/>
          <w:color w:val="0070C0"/>
          <w:sz w:val="24"/>
          <w:szCs w:val="24"/>
          <w:highlight w:val="yellow"/>
          <w:cs/>
          <w:lang w:bidi="th-TH"/>
        </w:rPr>
        <w:t xml:space="preserve">วัน </w:t>
      </w:r>
      <w:r w:rsidR="00682765">
        <w:rPr>
          <w:rFonts w:ascii="Leelawadee" w:hAnsi="Leelawadee" w:cs="Leelawadee" w:hint="cs"/>
          <w:color w:val="0070C0"/>
          <w:sz w:val="24"/>
          <w:szCs w:val="24"/>
          <w:cs/>
          <w:lang w:bidi="th-TH"/>
        </w:rPr>
        <w:t>หรือ</w:t>
      </w:r>
      <w:r w:rsidR="00B850F7" w:rsidRPr="00B850F7">
        <w:rPr>
          <w:rFonts w:ascii="Leelawadee" w:hAnsi="Leelawadee" w:cs="Leelawadee" w:hint="cs"/>
          <w:color w:val="0070C0"/>
          <w:sz w:val="24"/>
          <w:szCs w:val="24"/>
          <w:cs/>
          <w:lang w:bidi="th-TH"/>
        </w:rPr>
        <w:t>ผล</w:t>
      </w:r>
      <w:r w:rsidR="00682765">
        <w:rPr>
          <w:rFonts w:ascii="Leelawadee" w:hAnsi="Leelawadee" w:cs="Leelawadee" w:hint="cs"/>
          <w:color w:val="0070C0"/>
          <w:sz w:val="24"/>
          <w:szCs w:val="24"/>
          <w:cs/>
          <w:lang w:bidi="th-TH"/>
        </w:rPr>
        <w:t>ออกเป็น</w:t>
      </w:r>
      <w:r w:rsidR="00EB426F" w:rsidRPr="00EB426F">
        <w:rPr>
          <w:rFonts w:ascii="Leelawadee" w:hAnsi="Leelawadee" w:cs="Leelawadee" w:hint="cs"/>
          <w:b/>
          <w:bCs/>
          <w:color w:val="FF0000"/>
          <w:sz w:val="24"/>
          <w:szCs w:val="24"/>
          <w:cs/>
          <w:lang w:bidi="th-TH"/>
        </w:rPr>
        <w:t>ลบ</w:t>
      </w:r>
      <w:r w:rsidR="00B850F7" w:rsidRPr="00B850F7">
        <w:rPr>
          <w:rFonts w:ascii="Leelawadee" w:hAnsi="Leelawadee" w:cs="Leelawadee" w:hint="cs"/>
          <w:color w:val="0070C0"/>
          <w:sz w:val="24"/>
          <w:szCs w:val="24"/>
          <w:cs/>
          <w:lang w:bidi="th-TH"/>
        </w:rPr>
        <w:t>กลับบ้านได้</w:t>
      </w:r>
      <w:r w:rsidR="00682765">
        <w:rPr>
          <w:rFonts w:ascii="Leelawadee" w:hAnsi="Leelawadee" w:cs="Leelawadee" w:hint="cs"/>
          <w:color w:val="0070C0"/>
          <w:sz w:val="24"/>
          <w:szCs w:val="24"/>
          <w:cs/>
          <w:lang w:bidi="th-TH"/>
        </w:rPr>
        <w:t xml:space="preserve"> (ท่านสามารถจองโรงแรม</w:t>
      </w:r>
    </w:p>
    <w:p w14:paraId="73930221" w14:textId="77777777" w:rsidR="009D086E" w:rsidRPr="003957D8" w:rsidRDefault="009D086E" w:rsidP="001D6A3E">
      <w:pPr>
        <w:tabs>
          <w:tab w:val="left" w:pos="2685"/>
          <w:tab w:val="right" w:pos="9900"/>
        </w:tabs>
        <w:spacing w:before="0" w:after="0" w:line="20" w:lineRule="atLeast"/>
        <w:rPr>
          <w:rFonts w:asciiTheme="minorBidi" w:hAnsiTheme="minorBidi"/>
          <w:sz w:val="20"/>
          <w:szCs w:val="20"/>
          <w:u w:val="dotted"/>
          <w:lang w:bidi="th-TH"/>
        </w:rPr>
      </w:pPr>
    </w:p>
    <w:sectPr w:rsidR="009D086E" w:rsidRPr="003957D8" w:rsidSect="009D086E">
      <w:headerReference w:type="default" r:id="rId66"/>
      <w:footerReference w:type="default" r:id="rId67"/>
      <w:pgSz w:w="11909" w:h="16834" w:code="9"/>
      <w:pgMar w:top="720" w:right="720" w:bottom="720" w:left="720" w:header="720" w:footer="720" w:gutter="0"/>
      <w:pgBorders w:offsetFrom="page">
        <w:top w:val="single" w:sz="12" w:space="24" w:color="FDE0D0" w:themeColor="accent6" w:themeTint="33"/>
        <w:left w:val="single" w:sz="12" w:space="24" w:color="FDE0D0" w:themeColor="accent6" w:themeTint="33"/>
        <w:bottom w:val="single" w:sz="12" w:space="24" w:color="FDE0D0" w:themeColor="accent6" w:themeTint="33"/>
        <w:right w:val="single" w:sz="12" w:space="24" w:color="FDE0D0" w:themeColor="accent6" w:themeTint="33"/>
      </w:pgBorders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1DF2423" w14:textId="77777777" w:rsidR="00ED62DB" w:rsidRDefault="00ED62DB">
      <w:pPr>
        <w:spacing w:after="0" w:line="240" w:lineRule="auto"/>
      </w:pPr>
      <w:r>
        <w:separator/>
      </w:r>
    </w:p>
  </w:endnote>
  <w:endnote w:type="continuationSeparator" w:id="0">
    <w:p w14:paraId="04A41763" w14:textId="77777777" w:rsidR="00ED62DB" w:rsidRDefault="00ED62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500051061"/>
      <w:docPartObj>
        <w:docPartGallery w:val="Page Numbers (Bottom of Page)"/>
        <w:docPartUnique/>
      </w:docPartObj>
    </w:sdtPr>
    <w:sdtEndPr/>
    <w:sdtContent>
      <w:p w14:paraId="4D462C21" w14:textId="77777777" w:rsidR="00883437" w:rsidRDefault="00883437">
        <w:pPr>
          <w:pStyle w:val="Footer"/>
        </w:pPr>
        <w:r>
          <w:rPr>
            <w:noProof/>
            <w:lang w:eastAsia="en-US" w:bidi="th-TH"/>
          </w:rPr>
          <mc:AlternateContent>
            <mc:Choice Requires="wpg">
              <w:drawing>
                <wp:anchor distT="0" distB="0" distL="114300" distR="114300" simplePos="0" relativeHeight="251659264" behindDoc="0" locked="0" layoutInCell="1" allowOverlap="1" wp14:anchorId="720B0562" wp14:editId="2BDA6C20">
                  <wp:simplePos x="0" y="0"/>
                  <wp:positionH relativeFrom="rightMargin">
                    <wp:posOffset>67038</wp:posOffset>
                  </wp:positionH>
                  <wp:positionV relativeFrom="bottomMargin">
                    <wp:posOffset>165372</wp:posOffset>
                  </wp:positionV>
                  <wp:extent cx="431165" cy="490220"/>
                  <wp:effectExtent l="0" t="0" r="6985" b="5080"/>
                  <wp:wrapNone/>
                  <wp:docPr id="1" name="Group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31165" cy="490220"/>
                            <a:chOff x="664" y="14388"/>
                            <a:chExt cx="679" cy="772"/>
                          </a:xfrm>
                        </wpg:grpSpPr>
                        <wps:wsp>
                          <wps:cNvPr id="3" name="Rectangle 53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4552"/>
                              <a:ext cx="512" cy="526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Rectangle 54"/>
                          <wps:cNvSpPr>
                            <a:spLocks noChangeArrowheads="1"/>
                          </wps:cNvSpPr>
                          <wps:spPr bwMode="auto">
                            <a:xfrm>
                              <a:off x="831" y="15117"/>
                              <a:ext cx="512" cy="43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Text Box 5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64" y="14388"/>
                              <a:ext cx="659" cy="6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63436FC" w14:textId="77777777" w:rsidR="00883437" w:rsidRPr="008B7D61" w:rsidRDefault="00883437">
                                <w:pPr>
                                  <w:pStyle w:val="Footer"/>
                                  <w:jc w:val="right"/>
                                  <w:rPr>
                                    <w:rFonts w:ascii="Tahoma" w:hAnsi="Tahoma"/>
                                    <w:b/>
                                    <w:bCs/>
                                    <w:color w:val="FFFFFF"/>
                                    <w:sz w:val="24"/>
                                    <w:szCs w:val="24"/>
                                  </w:rPr>
                                </w:pP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begin"/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instrText xml:space="preserve"> PAGE    \* MERGEFORMAT </w:instrText>
                                </w:r>
                                <w:r w:rsidRPr="008B7D61">
                                  <w:rPr>
                                    <w:rFonts w:ascii="Tahoma" w:hAnsi="Tahoma"/>
                                    <w:sz w:val="24"/>
                                    <w:szCs w:val="24"/>
                                  </w:rPr>
                                  <w:fldChar w:fldCharType="separate"/>
                                </w:r>
                                <w:r w:rsidRPr="008B7D61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t>3</w:t>
                                </w:r>
                                <w:r w:rsidRPr="008B7D61">
                                  <w:rPr>
                                    <w:rFonts w:ascii="Tahoma" w:hAnsi="Tahoma"/>
                                    <w:b/>
                                    <w:bCs/>
                                    <w:noProof/>
                                    <w:color w:val="FFFFFF"/>
                                    <w:sz w:val="24"/>
                                    <w:szCs w:val="24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54864" tIns="0" rIns="54864" bIns="0" anchor="b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group w14:anchorId="720B0562" id="Group 1" o:spid="_x0000_s1026" style="position:absolute;margin-left:5.3pt;margin-top:13pt;width:33.95pt;height:38.6pt;z-index:251659264;mso-position-horizontal-relative:right-margin-area;mso-position-vertical-relative:bottom-margin-area" coordorigin="664,14388" coordsize="679,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">
                  <v:rect id="Rectangle 53" o:spid="_x0000_s1027" style="position:absolute;left:831;top:14552;width:512;height:5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" fillcolor="#099bdd [3215]" stroked="f"/>
                  <v:rect id="Rectangle 54" o:spid="_x0000_s1028" style="position:absolute;left:831;top:15117;width:512;height: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" fillcolor="#099bdd [3215]" stroked="f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55" o:spid="_x0000_s1029" type="#_x0000_t202" style="position:absolute;left:664;top:14388;width:659;height:690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" filled="f" stroked="f">
                    <v:textbox inset="4.32pt,0,4.32pt,0">
                      <w:txbxContent>
                        <w:p w14:paraId="063436FC" w14:textId="77777777" w:rsidR="00883437" w:rsidRPr="008B7D61" w:rsidRDefault="00883437">
                          <w:pPr>
                            <w:pStyle w:val="Footer"/>
                            <w:jc w:val="right"/>
                            <w:rPr>
                              <w:rFonts w:ascii="Tahoma" w:hAnsi="Tahoma"/>
                              <w:b/>
                              <w:bCs/>
                              <w:color w:val="FFFFFF"/>
                              <w:sz w:val="24"/>
                              <w:szCs w:val="24"/>
                            </w:rPr>
                          </w:pP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begin"/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instrText xml:space="preserve"> PAGE    \* MERGEFORMAT </w:instrText>
                          </w:r>
                          <w:r w:rsidRPr="008B7D61">
                            <w:rPr>
                              <w:rFonts w:ascii="Tahoma" w:hAnsi="Tahoma"/>
                              <w:sz w:val="24"/>
                              <w:szCs w:val="24"/>
                            </w:rPr>
                            <w:fldChar w:fldCharType="separate"/>
                          </w:r>
                          <w:r w:rsidRPr="008B7D61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t>3</w:t>
                          </w:r>
                          <w:r w:rsidRPr="008B7D61">
                            <w:rPr>
                              <w:rFonts w:ascii="Tahoma" w:hAnsi="Tahoma"/>
                              <w:b/>
                              <w:bCs/>
                              <w:noProof/>
                              <w:color w:val="FFFFFF"/>
                              <w:sz w:val="24"/>
                              <w:szCs w:val="24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4FDB86" w14:textId="77777777" w:rsidR="00ED62DB" w:rsidRDefault="00ED62DB">
      <w:pPr>
        <w:spacing w:after="0" w:line="240" w:lineRule="auto"/>
      </w:pPr>
      <w:r>
        <w:separator/>
      </w:r>
    </w:p>
  </w:footnote>
  <w:footnote w:type="continuationSeparator" w:id="0">
    <w:p w14:paraId="79329E02" w14:textId="77777777" w:rsidR="00ED62DB" w:rsidRDefault="00ED62D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84914" w14:textId="77777777" w:rsidR="00883437" w:rsidRDefault="00883437" w:rsidP="00400E75">
    <w:pPr>
      <w:pStyle w:val="Header"/>
      <w:tabs>
        <w:tab w:val="clear" w:pos="4680"/>
        <w:tab w:val="clear" w:pos="9360"/>
        <w:tab w:val="left" w:pos="9540"/>
      </w:tabs>
    </w:pPr>
    <w:r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0932BB"/>
    <w:multiLevelType w:val="hybridMultilevel"/>
    <w:tmpl w:val="8B1643DC"/>
    <w:lvl w:ilvl="0" w:tplc="04090001">
      <w:start w:val="1"/>
      <w:numFmt w:val="bullet"/>
      <w:lvlText w:val=""/>
      <w:lvlJc w:val="left"/>
      <w:pPr>
        <w:ind w:left="1080" w:hanging="72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2523BFA"/>
    <w:multiLevelType w:val="hybridMultilevel"/>
    <w:tmpl w:val="517EE45C"/>
    <w:lvl w:ilvl="0" w:tplc="0409000F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" w15:restartNumberingAfterBreak="0">
    <w:nsid w:val="0E92290F"/>
    <w:multiLevelType w:val="hybridMultilevel"/>
    <w:tmpl w:val="B9AA2D0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135902EA"/>
    <w:multiLevelType w:val="hybridMultilevel"/>
    <w:tmpl w:val="E08CDEEA"/>
    <w:lvl w:ilvl="0" w:tplc="96907B3C">
      <w:numFmt w:val="bullet"/>
      <w:lvlText w:val="•"/>
      <w:lvlJc w:val="left"/>
      <w:pPr>
        <w:ind w:left="927" w:hanging="360"/>
      </w:pPr>
      <w:rPr>
        <w:rFonts w:ascii="Tahoma" w:eastAsia="Calibri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765437"/>
    <w:multiLevelType w:val="hybridMultilevel"/>
    <w:tmpl w:val="84CE5976"/>
    <w:lvl w:ilvl="0" w:tplc="7F3CC7B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15865900"/>
    <w:multiLevelType w:val="hybridMultilevel"/>
    <w:tmpl w:val="26B8BA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73C7EB5"/>
    <w:multiLevelType w:val="hybridMultilevel"/>
    <w:tmpl w:val="8B70B6F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AE02CB6"/>
    <w:multiLevelType w:val="hybridMultilevel"/>
    <w:tmpl w:val="29D2D50E"/>
    <w:lvl w:ilvl="0" w:tplc="9B1AA93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DB6195A"/>
    <w:multiLevelType w:val="hybridMultilevel"/>
    <w:tmpl w:val="66DC6354"/>
    <w:lvl w:ilvl="0" w:tplc="1CE28CB6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  <w:sz w:val="20"/>
        <w:szCs w:val="20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B9B1087"/>
    <w:multiLevelType w:val="multilevel"/>
    <w:tmpl w:val="94EEF6F6"/>
    <w:lvl w:ilvl="0">
      <w:start w:val="1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5040" w:hanging="2160"/>
      </w:pPr>
      <w:rPr>
        <w:rFonts w:hint="default"/>
      </w:rPr>
    </w:lvl>
  </w:abstractNum>
  <w:abstractNum w:abstractNumId="10" w15:restartNumberingAfterBreak="0">
    <w:nsid w:val="30375D5D"/>
    <w:multiLevelType w:val="hybridMultilevel"/>
    <w:tmpl w:val="F8CC3528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C0486C"/>
    <w:multiLevelType w:val="hybridMultilevel"/>
    <w:tmpl w:val="616A9C6A"/>
    <w:lvl w:ilvl="0" w:tplc="1E6C5E42">
      <w:start w:val="1"/>
      <w:numFmt w:val="decimal"/>
      <w:lvlText w:val="%1."/>
      <w:lvlJc w:val="left"/>
      <w:pPr>
        <w:ind w:left="720" w:hanging="360"/>
      </w:pPr>
      <w:rPr>
        <w:b/>
        <w:bCs/>
        <w:color w:val="3C3C3C" w:themeColor="background2" w:themeShade="40"/>
      </w:rPr>
    </w:lvl>
    <w:lvl w:ilvl="1" w:tplc="119AB53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color w:val="3C3C3C" w:themeColor="background2" w:themeShade="4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7934620"/>
    <w:multiLevelType w:val="hybridMultilevel"/>
    <w:tmpl w:val="0A1A02A8"/>
    <w:lvl w:ilvl="0" w:tplc="3F10977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A700A37"/>
    <w:multiLevelType w:val="hybridMultilevel"/>
    <w:tmpl w:val="3A4CD4C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B656058"/>
    <w:multiLevelType w:val="hybridMultilevel"/>
    <w:tmpl w:val="A7700A5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2B02ABA"/>
    <w:multiLevelType w:val="multilevel"/>
    <w:tmpl w:val="5B846464"/>
    <w:lvl w:ilvl="0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6" w15:restartNumberingAfterBreak="0">
    <w:nsid w:val="44F362F4"/>
    <w:multiLevelType w:val="multilevel"/>
    <w:tmpl w:val="B6C085FE"/>
    <w:lvl w:ilvl="0">
      <w:start w:val="16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30" w:hanging="51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7" w15:restartNumberingAfterBreak="0">
    <w:nsid w:val="4564488C"/>
    <w:multiLevelType w:val="hybridMultilevel"/>
    <w:tmpl w:val="B58071D8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8" w15:restartNumberingAfterBreak="0">
    <w:nsid w:val="5A110B33"/>
    <w:multiLevelType w:val="hybridMultilevel"/>
    <w:tmpl w:val="C00898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0F267B6"/>
    <w:multiLevelType w:val="hybridMultilevel"/>
    <w:tmpl w:val="13F285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42818AC"/>
    <w:multiLevelType w:val="hybridMultilevel"/>
    <w:tmpl w:val="81680446"/>
    <w:lvl w:ilvl="0" w:tplc="4866DB5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6D2606B"/>
    <w:multiLevelType w:val="hybridMultilevel"/>
    <w:tmpl w:val="4EE89C46"/>
    <w:lvl w:ilvl="0" w:tplc="B3E4C6C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83F78BE"/>
    <w:multiLevelType w:val="singleLevel"/>
    <w:tmpl w:val="04090001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lang w:bidi="th-TH"/>
      </w:rPr>
    </w:lvl>
  </w:abstractNum>
  <w:abstractNum w:abstractNumId="23" w15:restartNumberingAfterBreak="0">
    <w:nsid w:val="699D775D"/>
    <w:multiLevelType w:val="hybridMultilevel"/>
    <w:tmpl w:val="BF82977A"/>
    <w:lvl w:ilvl="0" w:tplc="BF7EE6E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3C3C3C" w:themeColor="background2" w:themeShade="4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A66186B"/>
    <w:multiLevelType w:val="hybridMultilevel"/>
    <w:tmpl w:val="0CC681BC"/>
    <w:lvl w:ilvl="0" w:tplc="0409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7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4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1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8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5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3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0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756" w:hanging="360"/>
      </w:pPr>
      <w:rPr>
        <w:rFonts w:ascii="Wingdings" w:hAnsi="Wingdings" w:hint="default"/>
      </w:rPr>
    </w:lvl>
  </w:abstractNum>
  <w:abstractNum w:abstractNumId="25" w15:restartNumberingAfterBreak="0">
    <w:nsid w:val="6B62677F"/>
    <w:multiLevelType w:val="hybridMultilevel"/>
    <w:tmpl w:val="A1F0E7A2"/>
    <w:lvl w:ilvl="0" w:tplc="040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C717F89"/>
    <w:multiLevelType w:val="hybridMultilevel"/>
    <w:tmpl w:val="74D6BE76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D0240FE"/>
    <w:multiLevelType w:val="hybridMultilevel"/>
    <w:tmpl w:val="27AEB00A"/>
    <w:lvl w:ilvl="0" w:tplc="0409000B">
      <w:start w:val="1"/>
      <w:numFmt w:val="bullet"/>
      <w:lvlText w:val=""/>
      <w:lvlJc w:val="left"/>
      <w:pPr>
        <w:ind w:left="23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6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3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100" w:hanging="360"/>
      </w:pPr>
      <w:rPr>
        <w:rFonts w:ascii="Wingdings" w:hAnsi="Wingdings" w:hint="default"/>
      </w:rPr>
    </w:lvl>
  </w:abstractNum>
  <w:abstractNum w:abstractNumId="28" w15:restartNumberingAfterBreak="0">
    <w:nsid w:val="6F6240BF"/>
    <w:multiLevelType w:val="hybridMultilevel"/>
    <w:tmpl w:val="5DBEDAD8"/>
    <w:lvl w:ilvl="0" w:tplc="0409000F">
      <w:start w:val="1"/>
      <w:numFmt w:val="decimal"/>
      <w:lvlText w:val="%1."/>
      <w:lvlJc w:val="left"/>
      <w:pPr>
        <w:ind w:left="2700" w:hanging="360"/>
      </w:pPr>
    </w:lvl>
    <w:lvl w:ilvl="1" w:tplc="04090019" w:tentative="1">
      <w:start w:val="1"/>
      <w:numFmt w:val="lowerLetter"/>
      <w:lvlText w:val="%2."/>
      <w:lvlJc w:val="left"/>
      <w:pPr>
        <w:ind w:left="3420" w:hanging="360"/>
      </w:pPr>
    </w:lvl>
    <w:lvl w:ilvl="2" w:tplc="0409001B" w:tentative="1">
      <w:start w:val="1"/>
      <w:numFmt w:val="lowerRoman"/>
      <w:lvlText w:val="%3."/>
      <w:lvlJc w:val="right"/>
      <w:pPr>
        <w:ind w:left="4140" w:hanging="180"/>
      </w:pPr>
    </w:lvl>
    <w:lvl w:ilvl="3" w:tplc="0409000F" w:tentative="1">
      <w:start w:val="1"/>
      <w:numFmt w:val="decimal"/>
      <w:lvlText w:val="%4."/>
      <w:lvlJc w:val="left"/>
      <w:pPr>
        <w:ind w:left="4860" w:hanging="360"/>
      </w:pPr>
    </w:lvl>
    <w:lvl w:ilvl="4" w:tplc="04090019" w:tentative="1">
      <w:start w:val="1"/>
      <w:numFmt w:val="lowerLetter"/>
      <w:lvlText w:val="%5."/>
      <w:lvlJc w:val="left"/>
      <w:pPr>
        <w:ind w:left="5580" w:hanging="360"/>
      </w:pPr>
    </w:lvl>
    <w:lvl w:ilvl="5" w:tplc="0409001B" w:tentative="1">
      <w:start w:val="1"/>
      <w:numFmt w:val="lowerRoman"/>
      <w:lvlText w:val="%6."/>
      <w:lvlJc w:val="right"/>
      <w:pPr>
        <w:ind w:left="6300" w:hanging="180"/>
      </w:pPr>
    </w:lvl>
    <w:lvl w:ilvl="6" w:tplc="0409000F" w:tentative="1">
      <w:start w:val="1"/>
      <w:numFmt w:val="decimal"/>
      <w:lvlText w:val="%7."/>
      <w:lvlJc w:val="left"/>
      <w:pPr>
        <w:ind w:left="7020" w:hanging="360"/>
      </w:pPr>
    </w:lvl>
    <w:lvl w:ilvl="7" w:tplc="04090019" w:tentative="1">
      <w:start w:val="1"/>
      <w:numFmt w:val="lowerLetter"/>
      <w:lvlText w:val="%8."/>
      <w:lvlJc w:val="left"/>
      <w:pPr>
        <w:ind w:left="7740" w:hanging="360"/>
      </w:pPr>
    </w:lvl>
    <w:lvl w:ilvl="8" w:tplc="0409001B" w:tentative="1">
      <w:start w:val="1"/>
      <w:numFmt w:val="lowerRoman"/>
      <w:lvlText w:val="%9."/>
      <w:lvlJc w:val="right"/>
      <w:pPr>
        <w:ind w:left="8460" w:hanging="180"/>
      </w:pPr>
    </w:lvl>
  </w:abstractNum>
  <w:abstractNum w:abstractNumId="29" w15:restartNumberingAfterBreak="0">
    <w:nsid w:val="75C84436"/>
    <w:multiLevelType w:val="hybridMultilevel"/>
    <w:tmpl w:val="E314094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50BE0952">
      <w:start w:val="1"/>
      <w:numFmt w:val="lowerLetter"/>
      <w:lvlText w:val="%2."/>
      <w:lvlJc w:val="left"/>
      <w:pPr>
        <w:ind w:left="1440" w:hanging="360"/>
      </w:pPr>
      <w:rPr>
        <w:lang w:bidi="th-TH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76CF3217"/>
    <w:multiLevelType w:val="hybridMultilevel"/>
    <w:tmpl w:val="AAC02D18"/>
    <w:lvl w:ilvl="0" w:tplc="7250CC52">
      <w:start w:val="1"/>
      <w:numFmt w:val="decimal"/>
      <w:lvlText w:val="%1."/>
      <w:lvlJc w:val="left"/>
      <w:pPr>
        <w:ind w:left="1170" w:hanging="720"/>
      </w:pPr>
      <w:rPr>
        <w:rFonts w:asciiTheme="minorBidi" w:hAnsiTheme="minorBidi" w:cstheme="minorBidi" w:hint="default"/>
        <w:sz w:val="20"/>
        <w:szCs w:val="20"/>
      </w:rPr>
    </w:lvl>
    <w:lvl w:ilvl="1" w:tplc="04090019" w:tentative="1">
      <w:start w:val="1"/>
      <w:numFmt w:val="lowerLetter"/>
      <w:lvlText w:val="%2."/>
      <w:lvlJc w:val="left"/>
      <w:pPr>
        <w:ind w:left="1530" w:hanging="360"/>
      </w:pPr>
    </w:lvl>
    <w:lvl w:ilvl="2" w:tplc="0409001B" w:tentative="1">
      <w:start w:val="1"/>
      <w:numFmt w:val="lowerRoman"/>
      <w:lvlText w:val="%3."/>
      <w:lvlJc w:val="right"/>
      <w:pPr>
        <w:ind w:left="2250" w:hanging="180"/>
      </w:pPr>
    </w:lvl>
    <w:lvl w:ilvl="3" w:tplc="0409000F" w:tentative="1">
      <w:start w:val="1"/>
      <w:numFmt w:val="decimal"/>
      <w:lvlText w:val="%4."/>
      <w:lvlJc w:val="left"/>
      <w:pPr>
        <w:ind w:left="2970" w:hanging="360"/>
      </w:pPr>
    </w:lvl>
    <w:lvl w:ilvl="4" w:tplc="04090019" w:tentative="1">
      <w:start w:val="1"/>
      <w:numFmt w:val="lowerLetter"/>
      <w:lvlText w:val="%5."/>
      <w:lvlJc w:val="left"/>
      <w:pPr>
        <w:ind w:left="3690" w:hanging="360"/>
      </w:pPr>
    </w:lvl>
    <w:lvl w:ilvl="5" w:tplc="0409001B" w:tentative="1">
      <w:start w:val="1"/>
      <w:numFmt w:val="lowerRoman"/>
      <w:lvlText w:val="%6."/>
      <w:lvlJc w:val="right"/>
      <w:pPr>
        <w:ind w:left="4410" w:hanging="180"/>
      </w:pPr>
    </w:lvl>
    <w:lvl w:ilvl="6" w:tplc="0409000F" w:tentative="1">
      <w:start w:val="1"/>
      <w:numFmt w:val="decimal"/>
      <w:lvlText w:val="%7."/>
      <w:lvlJc w:val="left"/>
      <w:pPr>
        <w:ind w:left="5130" w:hanging="360"/>
      </w:pPr>
    </w:lvl>
    <w:lvl w:ilvl="7" w:tplc="04090019" w:tentative="1">
      <w:start w:val="1"/>
      <w:numFmt w:val="lowerLetter"/>
      <w:lvlText w:val="%8."/>
      <w:lvlJc w:val="left"/>
      <w:pPr>
        <w:ind w:left="5850" w:hanging="360"/>
      </w:pPr>
    </w:lvl>
    <w:lvl w:ilvl="8" w:tplc="0409001B" w:tentative="1">
      <w:start w:val="1"/>
      <w:numFmt w:val="lowerRoman"/>
      <w:lvlText w:val="%9."/>
      <w:lvlJc w:val="right"/>
      <w:pPr>
        <w:ind w:left="6570" w:hanging="180"/>
      </w:pPr>
    </w:lvl>
  </w:abstractNum>
  <w:abstractNum w:abstractNumId="31" w15:restartNumberingAfterBreak="0">
    <w:nsid w:val="76E51352"/>
    <w:multiLevelType w:val="hybridMultilevel"/>
    <w:tmpl w:val="681C5FA8"/>
    <w:lvl w:ilvl="0" w:tplc="0409000B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C1C12E3"/>
    <w:multiLevelType w:val="multilevel"/>
    <w:tmpl w:val="43C2C75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Tahoma" w:hAnsi="Tahoma" w:cs="Tahoma" w:hint="default"/>
        <w:b w:val="0"/>
        <w:bCs w:val="0"/>
        <w:u w:val="none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Calibri" w:hAnsi="Calibri" w:cs="Cordia New" w:hint="default"/>
        <w:b/>
        <w:u w:val="single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6">
      <w:start w:val="1"/>
      <w:numFmt w:val="decimal"/>
      <w:isLgl/>
      <w:lvlText w:val="%1.%2.%3.%4.%5.%6.%7."/>
      <w:lvlJc w:val="left"/>
      <w:pPr>
        <w:ind w:left="1440" w:hanging="1080"/>
      </w:pPr>
      <w:rPr>
        <w:rFonts w:ascii="Calibri" w:hAnsi="Calibri" w:cs="Cordia New" w:hint="default"/>
        <w:b/>
        <w:u w:val="single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  <w:lvl w:ilvl="8">
      <w:start w:val="1"/>
      <w:numFmt w:val="decimal"/>
      <w:isLgl/>
      <w:lvlText w:val="%1.%2.%3.%4.%5.%6.%7.%8.%9."/>
      <w:lvlJc w:val="left"/>
      <w:pPr>
        <w:ind w:left="1800" w:hanging="1440"/>
      </w:pPr>
      <w:rPr>
        <w:rFonts w:ascii="Calibri" w:hAnsi="Calibri" w:cs="Cordia New" w:hint="default"/>
        <w:b/>
        <w:u w:val="single"/>
      </w:rPr>
    </w:lvl>
  </w:abstractNum>
  <w:num w:numId="1">
    <w:abstractNumId w:val="30"/>
  </w:num>
  <w:num w:numId="2">
    <w:abstractNumId w:val="8"/>
  </w:num>
  <w:num w:numId="3">
    <w:abstractNumId w:val="0"/>
  </w:num>
  <w:num w:numId="4">
    <w:abstractNumId w:val="21"/>
  </w:num>
  <w:num w:numId="5">
    <w:abstractNumId w:val="12"/>
  </w:num>
  <w:num w:numId="6">
    <w:abstractNumId w:val="4"/>
  </w:num>
  <w:num w:numId="7">
    <w:abstractNumId w:val="23"/>
  </w:num>
  <w:num w:numId="8">
    <w:abstractNumId w:val="18"/>
  </w:num>
  <w:num w:numId="9">
    <w:abstractNumId w:val="11"/>
  </w:num>
  <w:num w:numId="10">
    <w:abstractNumId w:val="17"/>
  </w:num>
  <w:num w:numId="11">
    <w:abstractNumId w:val="28"/>
  </w:num>
  <w:num w:numId="12">
    <w:abstractNumId w:val="29"/>
  </w:num>
  <w:num w:numId="13">
    <w:abstractNumId w:val="25"/>
  </w:num>
  <w:num w:numId="14">
    <w:abstractNumId w:val="15"/>
  </w:num>
  <w:num w:numId="15">
    <w:abstractNumId w:val="16"/>
  </w:num>
  <w:num w:numId="16">
    <w:abstractNumId w:val="7"/>
  </w:num>
  <w:num w:numId="17">
    <w:abstractNumId w:val="1"/>
  </w:num>
  <w:num w:numId="18">
    <w:abstractNumId w:val="13"/>
  </w:num>
  <w:num w:numId="19">
    <w:abstractNumId w:val="19"/>
  </w:num>
  <w:num w:numId="20">
    <w:abstractNumId w:val="20"/>
  </w:num>
  <w:num w:numId="21">
    <w:abstractNumId w:val="3"/>
  </w:num>
  <w:num w:numId="22">
    <w:abstractNumId w:val="2"/>
  </w:num>
  <w:num w:numId="23">
    <w:abstractNumId w:val="10"/>
  </w:num>
  <w:num w:numId="24">
    <w:abstractNumId w:val="24"/>
  </w:num>
  <w:num w:numId="25">
    <w:abstractNumId w:val="26"/>
  </w:num>
  <w:num w:numId="26">
    <w:abstractNumId w:val="6"/>
  </w:num>
  <w:num w:numId="27">
    <w:abstractNumId w:val="14"/>
  </w:num>
  <w:num w:numId="28">
    <w:abstractNumId w:val="22"/>
  </w:num>
  <w:num w:numId="29">
    <w:abstractNumId w:val="32"/>
  </w:num>
  <w:num w:numId="30">
    <w:abstractNumId w:val="27"/>
  </w:num>
  <w:num w:numId="31">
    <w:abstractNumId w:val="31"/>
  </w:num>
  <w:num w:numId="32">
    <w:abstractNumId w:val="9"/>
  </w:num>
  <w:num w:numId="33">
    <w:abstractNumId w:val="5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62764"/>
    <w:rsid w:val="0000259E"/>
    <w:rsid w:val="000144C2"/>
    <w:rsid w:val="000219DF"/>
    <w:rsid w:val="00033D8F"/>
    <w:rsid w:val="00037B29"/>
    <w:rsid w:val="0005332C"/>
    <w:rsid w:val="000535E2"/>
    <w:rsid w:val="0005417F"/>
    <w:rsid w:val="000609F6"/>
    <w:rsid w:val="000701BD"/>
    <w:rsid w:val="000718B2"/>
    <w:rsid w:val="000812AE"/>
    <w:rsid w:val="00082802"/>
    <w:rsid w:val="00085BB0"/>
    <w:rsid w:val="00091286"/>
    <w:rsid w:val="00091339"/>
    <w:rsid w:val="00091864"/>
    <w:rsid w:val="00094C7D"/>
    <w:rsid w:val="0009586C"/>
    <w:rsid w:val="000A0402"/>
    <w:rsid w:val="000A309E"/>
    <w:rsid w:val="000A674E"/>
    <w:rsid w:val="000B5F79"/>
    <w:rsid w:val="000B7C18"/>
    <w:rsid w:val="000C2061"/>
    <w:rsid w:val="000C41AB"/>
    <w:rsid w:val="000D1C01"/>
    <w:rsid w:val="000E0328"/>
    <w:rsid w:val="000E42E4"/>
    <w:rsid w:val="000E5D51"/>
    <w:rsid w:val="000E77FF"/>
    <w:rsid w:val="000F4A50"/>
    <w:rsid w:val="00102271"/>
    <w:rsid w:val="00117681"/>
    <w:rsid w:val="001201D6"/>
    <w:rsid w:val="00120B0D"/>
    <w:rsid w:val="0012180C"/>
    <w:rsid w:val="00126CBC"/>
    <w:rsid w:val="0014134D"/>
    <w:rsid w:val="00141613"/>
    <w:rsid w:val="00143EE8"/>
    <w:rsid w:val="001472F0"/>
    <w:rsid w:val="00151645"/>
    <w:rsid w:val="001522DD"/>
    <w:rsid w:val="001537C4"/>
    <w:rsid w:val="001556E7"/>
    <w:rsid w:val="00157415"/>
    <w:rsid w:val="001623AB"/>
    <w:rsid w:val="00173F25"/>
    <w:rsid w:val="001769ED"/>
    <w:rsid w:val="00177B56"/>
    <w:rsid w:val="0018242C"/>
    <w:rsid w:val="0018452B"/>
    <w:rsid w:val="00186C63"/>
    <w:rsid w:val="00186D07"/>
    <w:rsid w:val="001904B1"/>
    <w:rsid w:val="001A29C9"/>
    <w:rsid w:val="001A3EF4"/>
    <w:rsid w:val="001A50E9"/>
    <w:rsid w:val="001A673B"/>
    <w:rsid w:val="001A728F"/>
    <w:rsid w:val="001B0FC2"/>
    <w:rsid w:val="001B3E73"/>
    <w:rsid w:val="001B6C34"/>
    <w:rsid w:val="001C00A3"/>
    <w:rsid w:val="001C0682"/>
    <w:rsid w:val="001C67B5"/>
    <w:rsid w:val="001D2268"/>
    <w:rsid w:val="001D39A8"/>
    <w:rsid w:val="001D566B"/>
    <w:rsid w:val="001D6A3E"/>
    <w:rsid w:val="001E4BAD"/>
    <w:rsid w:val="001F2971"/>
    <w:rsid w:val="001F4F3D"/>
    <w:rsid w:val="001F7949"/>
    <w:rsid w:val="00200CE7"/>
    <w:rsid w:val="002016F0"/>
    <w:rsid w:val="002033AE"/>
    <w:rsid w:val="00206A52"/>
    <w:rsid w:val="00207768"/>
    <w:rsid w:val="00212952"/>
    <w:rsid w:val="00226C94"/>
    <w:rsid w:val="00230109"/>
    <w:rsid w:val="002310E6"/>
    <w:rsid w:val="0023256D"/>
    <w:rsid w:val="00234986"/>
    <w:rsid w:val="002374E1"/>
    <w:rsid w:val="00237743"/>
    <w:rsid w:val="0024139B"/>
    <w:rsid w:val="00241E07"/>
    <w:rsid w:val="002516BC"/>
    <w:rsid w:val="00251C31"/>
    <w:rsid w:val="0025388B"/>
    <w:rsid w:val="00254570"/>
    <w:rsid w:val="00257C07"/>
    <w:rsid w:val="00264408"/>
    <w:rsid w:val="00265224"/>
    <w:rsid w:val="00265F53"/>
    <w:rsid w:val="002725AC"/>
    <w:rsid w:val="002739B0"/>
    <w:rsid w:val="00274550"/>
    <w:rsid w:val="00281401"/>
    <w:rsid w:val="00285A42"/>
    <w:rsid w:val="00292ABE"/>
    <w:rsid w:val="00295B7C"/>
    <w:rsid w:val="002A012C"/>
    <w:rsid w:val="002A20E3"/>
    <w:rsid w:val="002B5038"/>
    <w:rsid w:val="002C09CC"/>
    <w:rsid w:val="002C0C10"/>
    <w:rsid w:val="002C1AE5"/>
    <w:rsid w:val="002C62DD"/>
    <w:rsid w:val="002D2D8B"/>
    <w:rsid w:val="002D2FE5"/>
    <w:rsid w:val="002D3884"/>
    <w:rsid w:val="002D38FF"/>
    <w:rsid w:val="002E0D05"/>
    <w:rsid w:val="002E3C5E"/>
    <w:rsid w:val="002E519C"/>
    <w:rsid w:val="002F1306"/>
    <w:rsid w:val="002F3AE0"/>
    <w:rsid w:val="002F6B14"/>
    <w:rsid w:val="002F7C72"/>
    <w:rsid w:val="002F7ED2"/>
    <w:rsid w:val="00305024"/>
    <w:rsid w:val="00306999"/>
    <w:rsid w:val="00307F62"/>
    <w:rsid w:val="00310D65"/>
    <w:rsid w:val="00311EC6"/>
    <w:rsid w:val="00316D3D"/>
    <w:rsid w:val="00326456"/>
    <w:rsid w:val="0034099D"/>
    <w:rsid w:val="003425A7"/>
    <w:rsid w:val="0034518B"/>
    <w:rsid w:val="00347607"/>
    <w:rsid w:val="0035174F"/>
    <w:rsid w:val="00353951"/>
    <w:rsid w:val="00354583"/>
    <w:rsid w:val="0038089A"/>
    <w:rsid w:val="00382046"/>
    <w:rsid w:val="00384920"/>
    <w:rsid w:val="003865BB"/>
    <w:rsid w:val="00392BC9"/>
    <w:rsid w:val="003957D8"/>
    <w:rsid w:val="0039673D"/>
    <w:rsid w:val="00397396"/>
    <w:rsid w:val="003B2642"/>
    <w:rsid w:val="003C0067"/>
    <w:rsid w:val="003C1C7C"/>
    <w:rsid w:val="003C2E7F"/>
    <w:rsid w:val="003C48F0"/>
    <w:rsid w:val="003C53E2"/>
    <w:rsid w:val="003D1DBA"/>
    <w:rsid w:val="003D3E6D"/>
    <w:rsid w:val="003D7B87"/>
    <w:rsid w:val="003E06F8"/>
    <w:rsid w:val="003E303B"/>
    <w:rsid w:val="003E480C"/>
    <w:rsid w:val="003E547B"/>
    <w:rsid w:val="003E7DC1"/>
    <w:rsid w:val="003F2723"/>
    <w:rsid w:val="003F605F"/>
    <w:rsid w:val="003F6D73"/>
    <w:rsid w:val="00400E75"/>
    <w:rsid w:val="00401817"/>
    <w:rsid w:val="00406017"/>
    <w:rsid w:val="00407B65"/>
    <w:rsid w:val="0041084D"/>
    <w:rsid w:val="00410E4C"/>
    <w:rsid w:val="00421788"/>
    <w:rsid w:val="00426571"/>
    <w:rsid w:val="0043048A"/>
    <w:rsid w:val="004358E4"/>
    <w:rsid w:val="00441E81"/>
    <w:rsid w:val="004427DD"/>
    <w:rsid w:val="00447A7C"/>
    <w:rsid w:val="00452122"/>
    <w:rsid w:val="00456145"/>
    <w:rsid w:val="00457CCF"/>
    <w:rsid w:val="004625AB"/>
    <w:rsid w:val="0047119E"/>
    <w:rsid w:val="00471C73"/>
    <w:rsid w:val="004739E5"/>
    <w:rsid w:val="00473FA2"/>
    <w:rsid w:val="00477F78"/>
    <w:rsid w:val="0048031C"/>
    <w:rsid w:val="004816EA"/>
    <w:rsid w:val="0048361D"/>
    <w:rsid w:val="00485117"/>
    <w:rsid w:val="00493861"/>
    <w:rsid w:val="00496A3D"/>
    <w:rsid w:val="004A2F7C"/>
    <w:rsid w:val="004A51AD"/>
    <w:rsid w:val="004B70C1"/>
    <w:rsid w:val="004C0636"/>
    <w:rsid w:val="004C1625"/>
    <w:rsid w:val="004C6642"/>
    <w:rsid w:val="004D2678"/>
    <w:rsid w:val="004D326B"/>
    <w:rsid w:val="004D3A98"/>
    <w:rsid w:val="004D4AA7"/>
    <w:rsid w:val="004E314B"/>
    <w:rsid w:val="004E407D"/>
    <w:rsid w:val="004E44BB"/>
    <w:rsid w:val="004E48B5"/>
    <w:rsid w:val="004E754F"/>
    <w:rsid w:val="004F2DD1"/>
    <w:rsid w:val="00504467"/>
    <w:rsid w:val="00506183"/>
    <w:rsid w:val="00506944"/>
    <w:rsid w:val="005107B0"/>
    <w:rsid w:val="00522940"/>
    <w:rsid w:val="0052484E"/>
    <w:rsid w:val="00532130"/>
    <w:rsid w:val="005328AA"/>
    <w:rsid w:val="00535EA6"/>
    <w:rsid w:val="005477AA"/>
    <w:rsid w:val="00554AB3"/>
    <w:rsid w:val="005606BF"/>
    <w:rsid w:val="0056098D"/>
    <w:rsid w:val="005653F2"/>
    <w:rsid w:val="00566C71"/>
    <w:rsid w:val="00574C1F"/>
    <w:rsid w:val="00574DC5"/>
    <w:rsid w:val="00575466"/>
    <w:rsid w:val="00581523"/>
    <w:rsid w:val="005832F7"/>
    <w:rsid w:val="005855BC"/>
    <w:rsid w:val="00586F46"/>
    <w:rsid w:val="005873B6"/>
    <w:rsid w:val="00587C4E"/>
    <w:rsid w:val="00593FE7"/>
    <w:rsid w:val="00594B4E"/>
    <w:rsid w:val="005A2E6E"/>
    <w:rsid w:val="005A2F3E"/>
    <w:rsid w:val="005A5641"/>
    <w:rsid w:val="005A7E4B"/>
    <w:rsid w:val="005B5CD6"/>
    <w:rsid w:val="005B7951"/>
    <w:rsid w:val="005C18DE"/>
    <w:rsid w:val="005C2979"/>
    <w:rsid w:val="005C35DD"/>
    <w:rsid w:val="005C66B2"/>
    <w:rsid w:val="005E2E86"/>
    <w:rsid w:val="005F56F3"/>
    <w:rsid w:val="00601DC7"/>
    <w:rsid w:val="006041DB"/>
    <w:rsid w:val="0060424B"/>
    <w:rsid w:val="00610136"/>
    <w:rsid w:val="00623C0F"/>
    <w:rsid w:val="006269CF"/>
    <w:rsid w:val="00626E28"/>
    <w:rsid w:val="00627C43"/>
    <w:rsid w:val="006306B4"/>
    <w:rsid w:val="0063216F"/>
    <w:rsid w:val="00637C25"/>
    <w:rsid w:val="0064024E"/>
    <w:rsid w:val="00643522"/>
    <w:rsid w:val="0065285C"/>
    <w:rsid w:val="00654FF4"/>
    <w:rsid w:val="00657E1A"/>
    <w:rsid w:val="0066043A"/>
    <w:rsid w:val="00662764"/>
    <w:rsid w:val="0066613C"/>
    <w:rsid w:val="00671E6D"/>
    <w:rsid w:val="00672DAE"/>
    <w:rsid w:val="0067326A"/>
    <w:rsid w:val="00673750"/>
    <w:rsid w:val="00680773"/>
    <w:rsid w:val="00682765"/>
    <w:rsid w:val="006A07CC"/>
    <w:rsid w:val="006B0FC3"/>
    <w:rsid w:val="006C3D89"/>
    <w:rsid w:val="006C5DCB"/>
    <w:rsid w:val="006C6FA1"/>
    <w:rsid w:val="006C7A55"/>
    <w:rsid w:val="006D43F1"/>
    <w:rsid w:val="006D4ECA"/>
    <w:rsid w:val="006D55CE"/>
    <w:rsid w:val="006E3234"/>
    <w:rsid w:val="006E449D"/>
    <w:rsid w:val="006E4574"/>
    <w:rsid w:val="006E702D"/>
    <w:rsid w:val="006E7450"/>
    <w:rsid w:val="006F3FE6"/>
    <w:rsid w:val="00703AF8"/>
    <w:rsid w:val="00712666"/>
    <w:rsid w:val="00713D61"/>
    <w:rsid w:val="00716E14"/>
    <w:rsid w:val="007171A2"/>
    <w:rsid w:val="00721550"/>
    <w:rsid w:val="00724C11"/>
    <w:rsid w:val="0073558A"/>
    <w:rsid w:val="0073590E"/>
    <w:rsid w:val="00736608"/>
    <w:rsid w:val="00742398"/>
    <w:rsid w:val="00743EE0"/>
    <w:rsid w:val="0074740E"/>
    <w:rsid w:val="00754B22"/>
    <w:rsid w:val="00761086"/>
    <w:rsid w:val="00765955"/>
    <w:rsid w:val="00770545"/>
    <w:rsid w:val="00784B14"/>
    <w:rsid w:val="00786019"/>
    <w:rsid w:val="0079182B"/>
    <w:rsid w:val="00791C60"/>
    <w:rsid w:val="00795FDA"/>
    <w:rsid w:val="007A185D"/>
    <w:rsid w:val="007A2191"/>
    <w:rsid w:val="007A4EFF"/>
    <w:rsid w:val="007B1037"/>
    <w:rsid w:val="007B1909"/>
    <w:rsid w:val="007B6E18"/>
    <w:rsid w:val="007B769F"/>
    <w:rsid w:val="007C352B"/>
    <w:rsid w:val="007C6B2B"/>
    <w:rsid w:val="007C7FFC"/>
    <w:rsid w:val="007D1DC2"/>
    <w:rsid w:val="007D1E06"/>
    <w:rsid w:val="007D27D6"/>
    <w:rsid w:val="007E38D0"/>
    <w:rsid w:val="007E53BA"/>
    <w:rsid w:val="007F4709"/>
    <w:rsid w:val="00801CFE"/>
    <w:rsid w:val="00803BD1"/>
    <w:rsid w:val="008079E5"/>
    <w:rsid w:val="0081431D"/>
    <w:rsid w:val="00822806"/>
    <w:rsid w:val="00823C80"/>
    <w:rsid w:val="00827D41"/>
    <w:rsid w:val="00830F2E"/>
    <w:rsid w:val="00831AAD"/>
    <w:rsid w:val="00832D35"/>
    <w:rsid w:val="00836F06"/>
    <w:rsid w:val="00837088"/>
    <w:rsid w:val="00851853"/>
    <w:rsid w:val="008542FC"/>
    <w:rsid w:val="00855B4B"/>
    <w:rsid w:val="00874F72"/>
    <w:rsid w:val="0088335B"/>
    <w:rsid w:val="00883437"/>
    <w:rsid w:val="00884DBC"/>
    <w:rsid w:val="00887C1D"/>
    <w:rsid w:val="00892E56"/>
    <w:rsid w:val="00895134"/>
    <w:rsid w:val="00895C77"/>
    <w:rsid w:val="00895FED"/>
    <w:rsid w:val="00896A6B"/>
    <w:rsid w:val="008A2F36"/>
    <w:rsid w:val="008A394E"/>
    <w:rsid w:val="008A53E8"/>
    <w:rsid w:val="008B0119"/>
    <w:rsid w:val="008B1197"/>
    <w:rsid w:val="008B7489"/>
    <w:rsid w:val="008B7D61"/>
    <w:rsid w:val="008C7261"/>
    <w:rsid w:val="008E0A9B"/>
    <w:rsid w:val="008E4443"/>
    <w:rsid w:val="008E744E"/>
    <w:rsid w:val="008E745C"/>
    <w:rsid w:val="008F313D"/>
    <w:rsid w:val="008F384D"/>
    <w:rsid w:val="009003DC"/>
    <w:rsid w:val="00903065"/>
    <w:rsid w:val="00914167"/>
    <w:rsid w:val="00914C1A"/>
    <w:rsid w:val="009208A5"/>
    <w:rsid w:val="0092163D"/>
    <w:rsid w:val="00930F3B"/>
    <w:rsid w:val="00932DDA"/>
    <w:rsid w:val="00934E34"/>
    <w:rsid w:val="00941362"/>
    <w:rsid w:val="00945414"/>
    <w:rsid w:val="009539A5"/>
    <w:rsid w:val="00957965"/>
    <w:rsid w:val="0096514F"/>
    <w:rsid w:val="00966CA7"/>
    <w:rsid w:val="00974803"/>
    <w:rsid w:val="009824D4"/>
    <w:rsid w:val="00984544"/>
    <w:rsid w:val="0099056F"/>
    <w:rsid w:val="00990C41"/>
    <w:rsid w:val="009939E2"/>
    <w:rsid w:val="009971CC"/>
    <w:rsid w:val="009A0692"/>
    <w:rsid w:val="009A0A30"/>
    <w:rsid w:val="009A1803"/>
    <w:rsid w:val="009A33A0"/>
    <w:rsid w:val="009A50B9"/>
    <w:rsid w:val="009B1DC4"/>
    <w:rsid w:val="009B45CE"/>
    <w:rsid w:val="009C463C"/>
    <w:rsid w:val="009C4A9B"/>
    <w:rsid w:val="009D04E7"/>
    <w:rsid w:val="009D086E"/>
    <w:rsid w:val="009D1B13"/>
    <w:rsid w:val="009D73C1"/>
    <w:rsid w:val="009E20BF"/>
    <w:rsid w:val="009E3516"/>
    <w:rsid w:val="009E4AE4"/>
    <w:rsid w:val="009F15D4"/>
    <w:rsid w:val="009F3B79"/>
    <w:rsid w:val="009F3B95"/>
    <w:rsid w:val="009F4340"/>
    <w:rsid w:val="009F4FE1"/>
    <w:rsid w:val="009F767C"/>
    <w:rsid w:val="00A0447B"/>
    <w:rsid w:val="00A04F15"/>
    <w:rsid w:val="00A05256"/>
    <w:rsid w:val="00A0535E"/>
    <w:rsid w:val="00A25AC9"/>
    <w:rsid w:val="00A26761"/>
    <w:rsid w:val="00A33B55"/>
    <w:rsid w:val="00A403BB"/>
    <w:rsid w:val="00A442F6"/>
    <w:rsid w:val="00A518AE"/>
    <w:rsid w:val="00A61158"/>
    <w:rsid w:val="00A657C9"/>
    <w:rsid w:val="00A668F6"/>
    <w:rsid w:val="00A74C1A"/>
    <w:rsid w:val="00A76721"/>
    <w:rsid w:val="00A76B23"/>
    <w:rsid w:val="00A805EC"/>
    <w:rsid w:val="00A9477D"/>
    <w:rsid w:val="00AA1651"/>
    <w:rsid w:val="00AA1F9F"/>
    <w:rsid w:val="00AA27C1"/>
    <w:rsid w:val="00AA2E9F"/>
    <w:rsid w:val="00AA6FB6"/>
    <w:rsid w:val="00AB00CC"/>
    <w:rsid w:val="00AB5009"/>
    <w:rsid w:val="00AC2DEE"/>
    <w:rsid w:val="00AC30CE"/>
    <w:rsid w:val="00AC3EB4"/>
    <w:rsid w:val="00AC50EF"/>
    <w:rsid w:val="00AC5215"/>
    <w:rsid w:val="00AD05B2"/>
    <w:rsid w:val="00AD1668"/>
    <w:rsid w:val="00AD2101"/>
    <w:rsid w:val="00AD2F2A"/>
    <w:rsid w:val="00AD4248"/>
    <w:rsid w:val="00AD7A42"/>
    <w:rsid w:val="00AE0920"/>
    <w:rsid w:val="00AE0CA0"/>
    <w:rsid w:val="00AE2CB4"/>
    <w:rsid w:val="00B011A2"/>
    <w:rsid w:val="00B011B3"/>
    <w:rsid w:val="00B05C12"/>
    <w:rsid w:val="00B06176"/>
    <w:rsid w:val="00B07013"/>
    <w:rsid w:val="00B16B9C"/>
    <w:rsid w:val="00B21164"/>
    <w:rsid w:val="00B2762A"/>
    <w:rsid w:val="00B35F09"/>
    <w:rsid w:val="00B36EFC"/>
    <w:rsid w:val="00B36F32"/>
    <w:rsid w:val="00B44C1E"/>
    <w:rsid w:val="00B4513B"/>
    <w:rsid w:val="00B45446"/>
    <w:rsid w:val="00B45ABF"/>
    <w:rsid w:val="00B50AD3"/>
    <w:rsid w:val="00B523ED"/>
    <w:rsid w:val="00B53ED9"/>
    <w:rsid w:val="00B54705"/>
    <w:rsid w:val="00B62911"/>
    <w:rsid w:val="00B7293E"/>
    <w:rsid w:val="00B73104"/>
    <w:rsid w:val="00B7651F"/>
    <w:rsid w:val="00B850F7"/>
    <w:rsid w:val="00B87391"/>
    <w:rsid w:val="00B94FC5"/>
    <w:rsid w:val="00BA5D89"/>
    <w:rsid w:val="00BA5EDE"/>
    <w:rsid w:val="00BB0281"/>
    <w:rsid w:val="00BB1F49"/>
    <w:rsid w:val="00BB24FC"/>
    <w:rsid w:val="00BC1FDC"/>
    <w:rsid w:val="00BC21D0"/>
    <w:rsid w:val="00BC59C3"/>
    <w:rsid w:val="00BC693E"/>
    <w:rsid w:val="00BD15C8"/>
    <w:rsid w:val="00BD1B19"/>
    <w:rsid w:val="00BD643E"/>
    <w:rsid w:val="00BD657E"/>
    <w:rsid w:val="00BE1CA9"/>
    <w:rsid w:val="00BE6650"/>
    <w:rsid w:val="00BF3661"/>
    <w:rsid w:val="00BF7D4A"/>
    <w:rsid w:val="00C03C01"/>
    <w:rsid w:val="00C106EB"/>
    <w:rsid w:val="00C14CAA"/>
    <w:rsid w:val="00C21E5B"/>
    <w:rsid w:val="00C220F0"/>
    <w:rsid w:val="00C22111"/>
    <w:rsid w:val="00C221EC"/>
    <w:rsid w:val="00C250D2"/>
    <w:rsid w:val="00C2517F"/>
    <w:rsid w:val="00C27090"/>
    <w:rsid w:val="00C31EE6"/>
    <w:rsid w:val="00C332AA"/>
    <w:rsid w:val="00C347BC"/>
    <w:rsid w:val="00C3539D"/>
    <w:rsid w:val="00C40E48"/>
    <w:rsid w:val="00C411AC"/>
    <w:rsid w:val="00C4362B"/>
    <w:rsid w:val="00C467F7"/>
    <w:rsid w:val="00C56862"/>
    <w:rsid w:val="00C56F5D"/>
    <w:rsid w:val="00C63A6F"/>
    <w:rsid w:val="00C77E8C"/>
    <w:rsid w:val="00C818AD"/>
    <w:rsid w:val="00C86080"/>
    <w:rsid w:val="00C9027B"/>
    <w:rsid w:val="00C9458E"/>
    <w:rsid w:val="00C954E9"/>
    <w:rsid w:val="00C966AA"/>
    <w:rsid w:val="00C97369"/>
    <w:rsid w:val="00CA4061"/>
    <w:rsid w:val="00CA56B3"/>
    <w:rsid w:val="00CA613F"/>
    <w:rsid w:val="00CB1AF5"/>
    <w:rsid w:val="00CB1E88"/>
    <w:rsid w:val="00CB6635"/>
    <w:rsid w:val="00CB6D25"/>
    <w:rsid w:val="00CC2B00"/>
    <w:rsid w:val="00CC3A79"/>
    <w:rsid w:val="00CC4637"/>
    <w:rsid w:val="00CC623A"/>
    <w:rsid w:val="00CC6C41"/>
    <w:rsid w:val="00CD0848"/>
    <w:rsid w:val="00CD44E0"/>
    <w:rsid w:val="00CD4912"/>
    <w:rsid w:val="00CD5B00"/>
    <w:rsid w:val="00CE3754"/>
    <w:rsid w:val="00CE4A1E"/>
    <w:rsid w:val="00CE5CD3"/>
    <w:rsid w:val="00CE6533"/>
    <w:rsid w:val="00CF1994"/>
    <w:rsid w:val="00CF593A"/>
    <w:rsid w:val="00D00D85"/>
    <w:rsid w:val="00D01714"/>
    <w:rsid w:val="00D017D0"/>
    <w:rsid w:val="00D05DAF"/>
    <w:rsid w:val="00D05FE3"/>
    <w:rsid w:val="00D07941"/>
    <w:rsid w:val="00D07F42"/>
    <w:rsid w:val="00D12B49"/>
    <w:rsid w:val="00D1749B"/>
    <w:rsid w:val="00D215E3"/>
    <w:rsid w:val="00D21CFB"/>
    <w:rsid w:val="00D22E02"/>
    <w:rsid w:val="00D24D7D"/>
    <w:rsid w:val="00D322F1"/>
    <w:rsid w:val="00D36B69"/>
    <w:rsid w:val="00D50472"/>
    <w:rsid w:val="00D50E31"/>
    <w:rsid w:val="00D52334"/>
    <w:rsid w:val="00D53DB9"/>
    <w:rsid w:val="00D669F3"/>
    <w:rsid w:val="00D72C0B"/>
    <w:rsid w:val="00D7519E"/>
    <w:rsid w:val="00D76BB9"/>
    <w:rsid w:val="00D81192"/>
    <w:rsid w:val="00D81A65"/>
    <w:rsid w:val="00D836DA"/>
    <w:rsid w:val="00D85EA5"/>
    <w:rsid w:val="00D87C7F"/>
    <w:rsid w:val="00D87DC7"/>
    <w:rsid w:val="00D9603F"/>
    <w:rsid w:val="00D961D9"/>
    <w:rsid w:val="00D970E6"/>
    <w:rsid w:val="00DA13E3"/>
    <w:rsid w:val="00DA1DEF"/>
    <w:rsid w:val="00DA4169"/>
    <w:rsid w:val="00DB2FB7"/>
    <w:rsid w:val="00DB5DAA"/>
    <w:rsid w:val="00DB692F"/>
    <w:rsid w:val="00DC5758"/>
    <w:rsid w:val="00DD4448"/>
    <w:rsid w:val="00DE78D2"/>
    <w:rsid w:val="00DF011D"/>
    <w:rsid w:val="00DF754B"/>
    <w:rsid w:val="00E000D3"/>
    <w:rsid w:val="00E00252"/>
    <w:rsid w:val="00E04AB9"/>
    <w:rsid w:val="00E16EBB"/>
    <w:rsid w:val="00E1793E"/>
    <w:rsid w:val="00E17D33"/>
    <w:rsid w:val="00E231F8"/>
    <w:rsid w:val="00E236C5"/>
    <w:rsid w:val="00E26E43"/>
    <w:rsid w:val="00E30F4D"/>
    <w:rsid w:val="00E4019A"/>
    <w:rsid w:val="00E424D2"/>
    <w:rsid w:val="00E42FB3"/>
    <w:rsid w:val="00E47C3A"/>
    <w:rsid w:val="00E66A50"/>
    <w:rsid w:val="00E8604D"/>
    <w:rsid w:val="00EA64CB"/>
    <w:rsid w:val="00EB426F"/>
    <w:rsid w:val="00EC54D9"/>
    <w:rsid w:val="00EC5FC6"/>
    <w:rsid w:val="00ED008A"/>
    <w:rsid w:val="00ED046D"/>
    <w:rsid w:val="00ED3828"/>
    <w:rsid w:val="00ED62DB"/>
    <w:rsid w:val="00ED7974"/>
    <w:rsid w:val="00EE1885"/>
    <w:rsid w:val="00EE6B42"/>
    <w:rsid w:val="00EF1474"/>
    <w:rsid w:val="00EF4A30"/>
    <w:rsid w:val="00EF5991"/>
    <w:rsid w:val="00EF5B3D"/>
    <w:rsid w:val="00F0614B"/>
    <w:rsid w:val="00F06CF1"/>
    <w:rsid w:val="00F1012E"/>
    <w:rsid w:val="00F12A3E"/>
    <w:rsid w:val="00F151D7"/>
    <w:rsid w:val="00F15EA0"/>
    <w:rsid w:val="00F2361A"/>
    <w:rsid w:val="00F305D0"/>
    <w:rsid w:val="00F355BB"/>
    <w:rsid w:val="00F40862"/>
    <w:rsid w:val="00F41846"/>
    <w:rsid w:val="00F41AFB"/>
    <w:rsid w:val="00F429DE"/>
    <w:rsid w:val="00F45A4C"/>
    <w:rsid w:val="00F45B28"/>
    <w:rsid w:val="00F52498"/>
    <w:rsid w:val="00F5296A"/>
    <w:rsid w:val="00F603E1"/>
    <w:rsid w:val="00F635C2"/>
    <w:rsid w:val="00F667E7"/>
    <w:rsid w:val="00F7122C"/>
    <w:rsid w:val="00F71465"/>
    <w:rsid w:val="00F7266C"/>
    <w:rsid w:val="00F759FF"/>
    <w:rsid w:val="00F80C76"/>
    <w:rsid w:val="00F860CC"/>
    <w:rsid w:val="00F87073"/>
    <w:rsid w:val="00F91A4F"/>
    <w:rsid w:val="00F93997"/>
    <w:rsid w:val="00FA2183"/>
    <w:rsid w:val="00FA3F0C"/>
    <w:rsid w:val="00FA3F1D"/>
    <w:rsid w:val="00FA5619"/>
    <w:rsid w:val="00FB3931"/>
    <w:rsid w:val="00FB4297"/>
    <w:rsid w:val="00FB6503"/>
    <w:rsid w:val="00FB65AB"/>
    <w:rsid w:val="00FC4308"/>
    <w:rsid w:val="00FC4B1F"/>
    <w:rsid w:val="00FC7767"/>
    <w:rsid w:val="00FC7924"/>
    <w:rsid w:val="00FD014B"/>
    <w:rsid w:val="00FD2677"/>
    <w:rsid w:val="00FD7832"/>
    <w:rsid w:val="00FE1FBD"/>
    <w:rsid w:val="00FE46CA"/>
    <w:rsid w:val="00FF23C2"/>
    <w:rsid w:val="00FF44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."/>
  <w:listSeparator w:val=","/>
  <w14:docId w14:val="30760884"/>
  <w15:docId w15:val="{9DD9C61A-6A21-4BF1-801C-363D38F0C0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before="120" w:after="20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pPr>
      <w:pBdr>
        <w:top w:val="single" w:sz="24" w:space="0" w:color="099BDD" w:themeColor="text2"/>
        <w:left w:val="single" w:sz="24" w:space="0" w:color="099BDD" w:themeColor="text2"/>
        <w:bottom w:val="single" w:sz="24" w:space="0" w:color="099BDD" w:themeColor="text2"/>
        <w:right w:val="single" w:sz="24" w:space="0" w:color="099BDD" w:themeColor="text2"/>
      </w:pBdr>
      <w:shd w:val="clear" w:color="auto" w:fill="099BDD" w:themeFill="text2"/>
      <w:spacing w:after="0"/>
      <w:outlineLvl w:val="0"/>
    </w:pPr>
    <w:rPr>
      <w:rFonts w:asciiTheme="majorHAnsi" w:eastAsiaTheme="majorEastAsia" w:hAnsiTheme="majorHAnsi" w:cstheme="majorBidi"/>
      <w:caps/>
      <w:color w:val="FFFFFF" w:themeColor="background1"/>
      <w:spacing w:val="15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pPr>
      <w:pBdr>
        <w:top w:val="single" w:sz="24" w:space="0" w:color="C9ECFC" w:themeColor="text2" w:themeTint="33"/>
        <w:left w:val="single" w:sz="24" w:space="0" w:color="C9ECFC" w:themeColor="text2" w:themeTint="33"/>
        <w:bottom w:val="single" w:sz="24" w:space="0" w:color="C9ECFC" w:themeColor="text2" w:themeTint="33"/>
        <w:right w:val="single" w:sz="24" w:space="0" w:color="C9ECFC" w:themeColor="text2" w:themeTint="33"/>
      </w:pBdr>
      <w:shd w:val="clear" w:color="auto" w:fill="C9ECFC" w:themeFill="text2" w:themeFillTint="33"/>
      <w:spacing w:after="0"/>
      <w:outlineLvl w:val="1"/>
    </w:pPr>
    <w:rPr>
      <w:rFonts w:asciiTheme="majorHAnsi" w:eastAsiaTheme="majorEastAsia" w:hAnsiTheme="majorHAnsi" w:cstheme="majorBidi"/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pPr>
      <w:pBdr>
        <w:top w:val="single" w:sz="6" w:space="2" w:color="099BDD" w:themeColor="text2"/>
      </w:pBdr>
      <w:spacing w:before="300" w:after="0"/>
      <w:outlineLvl w:val="2"/>
    </w:pPr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pPr>
      <w:pBdr>
        <w:top w:val="dotted" w:sz="6" w:space="2" w:color="099BDD" w:themeColor="text2"/>
      </w:pBdr>
      <w:spacing w:before="200" w:after="0"/>
      <w:outlineLvl w:val="3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pPr>
      <w:pBdr>
        <w:bottom w:val="single" w:sz="6" w:space="1" w:color="099BDD" w:themeColor="text2"/>
      </w:pBdr>
      <w:spacing w:before="200" w:after="0"/>
      <w:outlineLvl w:val="4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pPr>
      <w:pBdr>
        <w:bottom w:val="dotted" w:sz="6" w:space="1" w:color="099BDD" w:themeColor="text2"/>
      </w:pBdr>
      <w:spacing w:before="200" w:after="0"/>
      <w:outlineLvl w:val="5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pPr>
      <w:spacing w:before="200" w:after="0"/>
      <w:outlineLvl w:val="6"/>
    </w:pPr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pPr>
      <w:spacing w:before="200" w:after="0"/>
      <w:outlineLvl w:val="7"/>
    </w:pPr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pPr>
      <w:spacing w:before="200" w:after="0"/>
      <w:outlineLvl w:val="8"/>
    </w:pPr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aps/>
      <w:color w:val="FFFFFF" w:themeColor="background1"/>
      <w:spacing w:val="15"/>
      <w:shd w:val="clear" w:color="auto" w:fill="099BDD" w:themeFill="text2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aps/>
      <w:spacing w:val="15"/>
      <w:shd w:val="clear" w:color="auto" w:fill="C9ECFC" w:themeFill="text2" w:themeFillTint="33"/>
    </w:rPr>
  </w:style>
  <w:style w:type="character" w:customStyle="1" w:styleId="Heading3Char">
    <w:name w:val="Heading 3 Char"/>
    <w:basedOn w:val="DefaultParagraphFont"/>
    <w:link w:val="Heading3"/>
    <w:uiPriority w:val="9"/>
    <w:rPr>
      <w:rFonts w:asciiTheme="majorHAnsi" w:eastAsiaTheme="majorEastAsia" w:hAnsiTheme="majorHAnsi" w:cstheme="majorBidi"/>
      <w:caps/>
      <w:color w:val="044D6E" w:themeColor="text2" w:themeShade="80"/>
      <w:spacing w:val="15"/>
    </w:rPr>
  </w:style>
  <w:style w:type="table" w:styleId="TableGrid">
    <w:name w:val="Table Grid"/>
    <w:basedOn w:val="TableNormal"/>
    <w:uiPriority w:val="1"/>
    <w:pPr>
      <w:spacing w:after="0" w:line="240" w:lineRule="auto"/>
    </w:pPr>
    <w:tblPr>
      <w:tblBorders>
        <w:top w:val="single" w:sz="4" w:space="0" w:color="2C2C2C" w:themeColor="text1"/>
        <w:left w:val="single" w:sz="4" w:space="0" w:color="2C2C2C" w:themeColor="text1"/>
        <w:bottom w:val="single" w:sz="4" w:space="0" w:color="2C2C2C" w:themeColor="text1"/>
        <w:right w:val="single" w:sz="4" w:space="0" w:color="2C2C2C" w:themeColor="text1"/>
        <w:insideH w:val="single" w:sz="4" w:space="0" w:color="2C2C2C" w:themeColor="text1"/>
        <w:insideV w:val="single" w:sz="4" w:space="0" w:color="2C2C2C" w:themeColor="text1"/>
      </w:tblBorders>
    </w:tblPr>
  </w:style>
  <w:style w:type="paragraph" w:styleId="Title">
    <w:name w:val="Title"/>
    <w:basedOn w:val="Normal"/>
    <w:next w:val="Normal"/>
    <w:link w:val="TitleChar"/>
    <w:uiPriority w:val="10"/>
    <w:qFormat/>
    <w:pPr>
      <w:spacing w:before="0" w:after="0"/>
    </w:pPr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caps/>
      <w:color w:val="099BDD" w:themeColor="text2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pPr>
      <w:spacing w:before="0" w:after="500" w:line="240" w:lineRule="auto"/>
    </w:pPr>
    <w:rPr>
      <w:caps/>
      <w:color w:val="757575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Pr>
      <w:caps/>
      <w:color w:val="757575" w:themeColor="text1" w:themeTint="A6"/>
      <w:spacing w:val="10"/>
      <w:sz w:val="21"/>
      <w:szCs w:val="21"/>
    </w:rPr>
  </w:style>
  <w:style w:type="paragraph" w:styleId="ListParagraph">
    <w:name w:val="List Paragraph"/>
    <w:basedOn w:val="Normal"/>
    <w:uiPriority w:val="34"/>
    <w:qFormat/>
    <w:pPr>
      <w:ind w:left="720"/>
      <w:contextualSpacing/>
    </w:pPr>
  </w:style>
  <w:style w:type="character" w:styleId="SubtleReference">
    <w:name w:val="Subtle Reference"/>
    <w:uiPriority w:val="31"/>
    <w:qFormat/>
    <w:rPr>
      <w:b w:val="0"/>
      <w:bCs w:val="0"/>
      <w:color w:val="099BDD" w:themeColor="text2"/>
    </w:rPr>
  </w:style>
  <w:style w:type="character" w:styleId="SubtleEmphasis">
    <w:name w:val="Subtle Emphasis"/>
    <w:uiPriority w:val="19"/>
    <w:qFormat/>
    <w:rPr>
      <w:i/>
      <w:iCs/>
      <w:color w:val="044D6E" w:themeColor="text2" w:themeShade="80"/>
    </w:rPr>
  </w:style>
  <w:style w:type="character" w:styleId="Emphasis">
    <w:name w:val="Emphasis"/>
    <w:uiPriority w:val="20"/>
    <w:qFormat/>
    <w:rPr>
      <w:caps/>
      <w:color w:val="auto"/>
      <w:spacing w:val="5"/>
    </w:rPr>
  </w:style>
  <w:style w:type="paragraph" w:styleId="Quote">
    <w:name w:val="Quote"/>
    <w:basedOn w:val="Normal"/>
    <w:next w:val="Normal"/>
    <w:link w:val="QuoteChar"/>
    <w:uiPriority w:val="29"/>
    <w:qFormat/>
    <w:pPr>
      <w:ind w:left="1080" w:right="1080"/>
      <w:jc w:val="center"/>
    </w:pPr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sz w:val="24"/>
      <w:szCs w:val="24"/>
    </w:rPr>
  </w:style>
  <w:style w:type="character" w:styleId="IntenseEmphasis">
    <w:name w:val="Intense Emphasis"/>
    <w:uiPriority w:val="21"/>
    <w:qFormat/>
    <w:rPr>
      <w:b/>
      <w:bCs/>
      <w:caps/>
      <w:color w:val="044D6E" w:themeColor="text2" w:themeShade="80"/>
      <w:spacing w:val="10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spacing w:before="240" w:after="240" w:line="240" w:lineRule="auto"/>
      <w:ind w:left="1080" w:right="1080"/>
      <w:jc w:val="center"/>
    </w:pPr>
    <w:rPr>
      <w:color w:val="099BDD" w:themeColor="text2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color w:val="099BDD" w:themeColor="text2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rPr>
      <w:rFonts w:asciiTheme="majorHAnsi" w:eastAsiaTheme="majorEastAsia" w:hAnsiTheme="majorHAnsi" w:cstheme="majorBidi"/>
      <w:caps/>
      <w:color w:val="0673A5" w:themeColor="text2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rPr>
      <w:rFonts w:asciiTheme="majorHAnsi" w:eastAsiaTheme="majorEastAsia" w:hAnsiTheme="majorHAnsi" w:cstheme="majorBidi"/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rPr>
      <w:rFonts w:asciiTheme="majorHAnsi" w:eastAsiaTheme="majorEastAsia" w:hAnsiTheme="majorHAnsi" w:cstheme="majorBidi"/>
      <w:i/>
      <w:iCs/>
      <w:caps/>
      <w:spacing w:val="10"/>
      <w:sz w:val="18"/>
      <w:szCs w:val="18"/>
    </w:rPr>
  </w:style>
  <w:style w:type="paragraph" w:styleId="NoSpacing">
    <w:name w:val="No Spacing"/>
    <w:link w:val="NoSpacingChar"/>
    <w:uiPriority w:val="1"/>
    <w:qFormat/>
    <w:pPr>
      <w:spacing w:after="0" w:line="240" w:lineRule="auto"/>
    </w:pPr>
  </w:style>
  <w:style w:type="character" w:styleId="BookTitle">
    <w:name w:val="Book Title"/>
    <w:uiPriority w:val="33"/>
    <w:qFormat/>
    <w:rPr>
      <w:b/>
      <w:bCs/>
      <w:i/>
      <w:iCs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Pr>
      <w:b/>
      <w:bCs/>
      <w:color w:val="0673A5" w:themeColor="text2" w:themeShade="BF"/>
      <w:sz w:val="16"/>
      <w:szCs w:val="16"/>
    </w:rPr>
  </w:style>
  <w:style w:type="character" w:styleId="IntenseReference">
    <w:name w:val="Intense Reference"/>
    <w:uiPriority w:val="32"/>
    <w:qFormat/>
    <w:rPr>
      <w:b w:val="0"/>
      <w:bCs w:val="0"/>
      <w:i/>
      <w:iCs/>
      <w:caps/>
      <w:color w:val="099BDD" w:themeColor="text2"/>
    </w:rPr>
  </w:style>
  <w:style w:type="character" w:customStyle="1" w:styleId="NoSpacingChar">
    <w:name w:val="No Spacing Char"/>
    <w:basedOn w:val="DefaultParagraphFont"/>
    <w:link w:val="NoSpacing"/>
    <w:uiPriority w:val="1"/>
  </w:style>
  <w:style w:type="character" w:styleId="Strong">
    <w:name w:val="Strong"/>
    <w:uiPriority w:val="22"/>
    <w:qFormat/>
    <w:rPr>
      <w:b/>
      <w:bCs/>
    </w:rPr>
  </w:style>
  <w:style w:type="paragraph" w:styleId="TOCHeading">
    <w:name w:val="TOC Heading"/>
    <w:basedOn w:val="Heading1"/>
    <w:next w:val="Normal"/>
    <w:uiPriority w:val="39"/>
    <w:semiHidden/>
    <w:unhideWhenUsed/>
    <w:qFormat/>
    <w:pPr>
      <w:outlineLvl w:val="9"/>
    </w:pPr>
  </w:style>
  <w:style w:type="character" w:styleId="PlaceholderText">
    <w:name w:val="Placeholder Text"/>
    <w:basedOn w:val="DefaultParagraphFont"/>
    <w:uiPriority w:val="99"/>
    <w:semiHidden/>
    <w:rsid w:val="00662764"/>
    <w:rPr>
      <w:color w:val="808080"/>
    </w:rPr>
  </w:style>
  <w:style w:type="table" w:styleId="GridTable5Dark-Accent3">
    <w:name w:val="Grid Table 5 Dark Accent 3"/>
    <w:basedOn w:val="TableNormal"/>
    <w:uiPriority w:val="50"/>
    <w:rsid w:val="00126CB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5FCE4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8CC78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8CC78" w:themeFill="accent3"/>
      </w:tcPr>
    </w:tblStylePr>
    <w:tblStylePr w:type="band1Vert">
      <w:tblPr/>
      <w:tcPr>
        <w:shd w:val="clear" w:color="auto" w:fill="8CFACA" w:themeFill="accent3" w:themeFillTint="66"/>
      </w:tcPr>
    </w:tblStylePr>
    <w:tblStylePr w:type="band1Horz">
      <w:tblPr/>
      <w:tcPr>
        <w:shd w:val="clear" w:color="auto" w:fill="8CFACA" w:themeFill="accent3" w:themeFillTint="66"/>
      </w:tcPr>
    </w:tblStylePr>
  </w:style>
  <w:style w:type="table" w:styleId="ListTable3-Accent5">
    <w:name w:val="List Table 3 Accent 5"/>
    <w:basedOn w:val="TableNormal"/>
    <w:uiPriority w:val="48"/>
    <w:rsid w:val="008542FC"/>
    <w:pPr>
      <w:spacing w:after="0" w:line="240" w:lineRule="auto"/>
    </w:pPr>
    <w:tblPr>
      <w:tblStyleRowBandSize w:val="1"/>
      <w:tblStyleColBandSize w:val="1"/>
      <w:tblBorders>
        <w:top w:val="single" w:sz="4" w:space="0" w:color="828288" w:themeColor="accent5"/>
        <w:left w:val="single" w:sz="4" w:space="0" w:color="828288" w:themeColor="accent5"/>
        <w:bottom w:val="single" w:sz="4" w:space="0" w:color="828288" w:themeColor="accent5"/>
        <w:right w:val="single" w:sz="4" w:space="0" w:color="828288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28288" w:themeColor="accent5"/>
          <w:right w:val="single" w:sz="4" w:space="0" w:color="828288" w:themeColor="accent5"/>
        </w:tcBorders>
      </w:tcPr>
    </w:tblStylePr>
    <w:tblStylePr w:type="band1Horz">
      <w:tblPr/>
      <w:tcPr>
        <w:tcBorders>
          <w:top w:val="single" w:sz="4" w:space="0" w:color="828288" w:themeColor="accent5"/>
          <w:bottom w:val="single" w:sz="4" w:space="0" w:color="828288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28288" w:themeColor="accent5"/>
          <w:left w:val="nil"/>
        </w:tcBorders>
      </w:tcPr>
    </w:tblStylePr>
    <w:tblStylePr w:type="swCell">
      <w:tblPr/>
      <w:tcPr>
        <w:tcBorders>
          <w:top w:val="double" w:sz="4" w:space="0" w:color="828288" w:themeColor="accent5"/>
          <w:right w:val="nil"/>
        </w:tcBorders>
      </w:tcPr>
    </w:tblStylePr>
  </w:style>
  <w:style w:type="paragraph" w:styleId="BalloonText">
    <w:name w:val="Balloon Text"/>
    <w:basedOn w:val="Normal"/>
    <w:link w:val="BalloonTextChar"/>
    <w:uiPriority w:val="99"/>
    <w:semiHidden/>
    <w:unhideWhenUsed/>
    <w:rsid w:val="00851853"/>
    <w:pPr>
      <w:spacing w:before="0"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1853"/>
    <w:rPr>
      <w:rFonts w:ascii="Segoe UI" w:hAnsi="Segoe UI" w:cs="Segoe UI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0E75"/>
  </w:style>
  <w:style w:type="paragraph" w:styleId="Footer">
    <w:name w:val="footer"/>
    <w:basedOn w:val="Normal"/>
    <w:link w:val="FooterChar"/>
    <w:uiPriority w:val="99"/>
    <w:unhideWhenUsed/>
    <w:rsid w:val="00400E75"/>
    <w:pPr>
      <w:tabs>
        <w:tab w:val="center" w:pos="4680"/>
        <w:tab w:val="right" w:pos="9360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0E75"/>
  </w:style>
  <w:style w:type="table" w:styleId="PlainTable1">
    <w:name w:val="Plain Table 1"/>
    <w:basedOn w:val="TableNormal"/>
    <w:uiPriority w:val="41"/>
    <w:rsid w:val="00CB1E88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4-Accent5">
    <w:name w:val="Grid Table 4 Accent 5"/>
    <w:basedOn w:val="TableNormal"/>
    <w:uiPriority w:val="49"/>
    <w:rsid w:val="00743EE0"/>
    <w:pPr>
      <w:spacing w:after="0" w:line="240" w:lineRule="auto"/>
    </w:pPr>
    <w:tblPr>
      <w:tblStyleRowBandSize w:val="1"/>
      <w:tblStyleColBandSize w:val="1"/>
      <w:tblBorders>
        <w:top w:val="single" w:sz="4" w:space="0" w:color="B3B3B7" w:themeColor="accent5" w:themeTint="99"/>
        <w:left w:val="single" w:sz="4" w:space="0" w:color="B3B3B7" w:themeColor="accent5" w:themeTint="99"/>
        <w:bottom w:val="single" w:sz="4" w:space="0" w:color="B3B3B7" w:themeColor="accent5" w:themeTint="99"/>
        <w:right w:val="single" w:sz="4" w:space="0" w:color="B3B3B7" w:themeColor="accent5" w:themeTint="99"/>
        <w:insideH w:val="single" w:sz="4" w:space="0" w:color="B3B3B7" w:themeColor="accent5" w:themeTint="99"/>
        <w:insideV w:val="single" w:sz="4" w:space="0" w:color="B3B3B7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28288" w:themeColor="accent5"/>
          <w:left w:val="single" w:sz="4" w:space="0" w:color="828288" w:themeColor="accent5"/>
          <w:bottom w:val="single" w:sz="4" w:space="0" w:color="828288" w:themeColor="accent5"/>
          <w:right w:val="single" w:sz="4" w:space="0" w:color="828288" w:themeColor="accent5"/>
          <w:insideH w:val="nil"/>
          <w:insideV w:val="nil"/>
        </w:tcBorders>
        <w:shd w:val="clear" w:color="auto" w:fill="828288" w:themeFill="accent5"/>
      </w:tcPr>
    </w:tblStylePr>
    <w:tblStylePr w:type="lastRow">
      <w:rPr>
        <w:b/>
        <w:bCs/>
      </w:rPr>
      <w:tblPr/>
      <w:tcPr>
        <w:tcBorders>
          <w:top w:val="double" w:sz="4" w:space="0" w:color="828288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5E7" w:themeFill="accent5" w:themeFillTint="33"/>
      </w:tcPr>
    </w:tblStylePr>
    <w:tblStylePr w:type="band1Horz">
      <w:tblPr/>
      <w:tcPr>
        <w:shd w:val="clear" w:color="auto" w:fill="E5E5E7" w:themeFill="accent5" w:themeFillTint="33"/>
      </w:tcPr>
    </w:tblStylePr>
  </w:style>
  <w:style w:type="table" w:styleId="GridTable4-Accent2">
    <w:name w:val="Grid Table 4 Accent 2"/>
    <w:basedOn w:val="TableNormal"/>
    <w:uiPriority w:val="49"/>
    <w:rsid w:val="00506944"/>
    <w:pPr>
      <w:spacing w:after="0" w:line="240" w:lineRule="auto"/>
    </w:p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D028" w:themeColor="accent2"/>
          <w:left w:val="single" w:sz="4" w:space="0" w:color="A5D028" w:themeColor="accent2"/>
          <w:bottom w:val="single" w:sz="4" w:space="0" w:color="A5D028" w:themeColor="accent2"/>
          <w:right w:val="single" w:sz="4" w:space="0" w:color="A5D028" w:themeColor="accent2"/>
          <w:insideH w:val="nil"/>
          <w:insideV w:val="nil"/>
        </w:tcBorders>
        <w:shd w:val="clear" w:color="auto" w:fill="A5D028" w:themeFill="accent2"/>
      </w:tcPr>
    </w:tblStylePr>
    <w:tblStylePr w:type="lastRow">
      <w:rPr>
        <w:b/>
        <w:bCs/>
      </w:rPr>
      <w:tblPr/>
      <w:tcPr>
        <w:tcBorders>
          <w:top w:val="double" w:sz="4" w:space="0" w:color="A5D028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506944"/>
    <w:pPr>
      <w:spacing w:after="0" w:line="240" w:lineRule="auto"/>
    </w:pPr>
    <w:rPr>
      <w:color w:val="7B9B1E" w:themeColor="accent2" w:themeShade="BF"/>
    </w:rPr>
    <w:tblPr>
      <w:tblStyleRowBandSize w:val="1"/>
      <w:tblStyleColBandSize w:val="1"/>
      <w:tblBorders>
        <w:top w:val="single" w:sz="4" w:space="0" w:color="CAE57B" w:themeColor="accent2" w:themeTint="99"/>
        <w:left w:val="single" w:sz="4" w:space="0" w:color="CAE57B" w:themeColor="accent2" w:themeTint="99"/>
        <w:bottom w:val="single" w:sz="4" w:space="0" w:color="CAE57B" w:themeColor="accent2" w:themeTint="99"/>
        <w:right w:val="single" w:sz="4" w:space="0" w:color="CAE57B" w:themeColor="accent2" w:themeTint="99"/>
        <w:insideH w:val="single" w:sz="4" w:space="0" w:color="CAE57B" w:themeColor="accent2" w:themeTint="99"/>
        <w:insideV w:val="single" w:sz="4" w:space="0" w:color="CAE57B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F6D2" w:themeFill="accent2" w:themeFillTint="33"/>
      </w:tcPr>
    </w:tblStylePr>
    <w:tblStylePr w:type="band1Horz">
      <w:tblPr/>
      <w:tcPr>
        <w:shd w:val="clear" w:color="auto" w:fill="EDF6D2" w:themeFill="accent2" w:themeFillTint="33"/>
      </w:tcPr>
    </w:tblStylePr>
  </w:style>
  <w:style w:type="table" w:styleId="GridTable1Light-Accent2">
    <w:name w:val="Grid Table 1 Light Accent 2"/>
    <w:basedOn w:val="TableNormal"/>
    <w:uiPriority w:val="46"/>
    <w:rsid w:val="00ED7974"/>
    <w:pPr>
      <w:spacing w:after="0" w:line="240" w:lineRule="auto"/>
    </w:pPr>
    <w:tblPr>
      <w:tblStyleRowBandSize w:val="1"/>
      <w:tblStyleColBandSize w:val="1"/>
      <w:tblBorders>
        <w:top w:val="single" w:sz="4" w:space="0" w:color="DBEEA6" w:themeColor="accent2" w:themeTint="66"/>
        <w:left w:val="single" w:sz="4" w:space="0" w:color="DBEEA6" w:themeColor="accent2" w:themeTint="66"/>
        <w:bottom w:val="single" w:sz="4" w:space="0" w:color="DBEEA6" w:themeColor="accent2" w:themeTint="66"/>
        <w:right w:val="single" w:sz="4" w:space="0" w:color="DBEEA6" w:themeColor="accent2" w:themeTint="66"/>
        <w:insideH w:val="single" w:sz="4" w:space="0" w:color="DBEEA6" w:themeColor="accent2" w:themeTint="66"/>
        <w:insideV w:val="single" w:sz="4" w:space="0" w:color="DBEEA6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CAE57B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AE57B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yperlink">
    <w:name w:val="Hyperlink"/>
    <w:basedOn w:val="DefaultParagraphFont"/>
    <w:uiPriority w:val="99"/>
    <w:unhideWhenUsed/>
    <w:rsid w:val="00EA64CB"/>
    <w:rPr>
      <w:color w:val="005DBA" w:themeColor="hyperlink"/>
      <w:u w:val="single"/>
    </w:rPr>
  </w:style>
  <w:style w:type="character" w:customStyle="1" w:styleId="apple-converted-space">
    <w:name w:val="apple-converted-space"/>
    <w:basedOn w:val="DefaultParagraphFont"/>
    <w:rsid w:val="003D7B87"/>
  </w:style>
  <w:style w:type="table" w:customStyle="1" w:styleId="PlainTable11">
    <w:name w:val="Plain Table 11"/>
    <w:basedOn w:val="TableNormal"/>
    <w:uiPriority w:val="41"/>
    <w:rsid w:val="002F7C7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customStyle="1" w:styleId="Default">
    <w:name w:val="Default"/>
    <w:rsid w:val="008B7D61"/>
    <w:pPr>
      <w:autoSpaceDE w:val="0"/>
      <w:autoSpaceDN w:val="0"/>
      <w:adjustRightInd w:val="0"/>
      <w:spacing w:before="0" w:after="0" w:line="240" w:lineRule="auto"/>
    </w:pPr>
    <w:rPr>
      <w:rFonts w:ascii="Tahoma" w:eastAsia="Calibri" w:hAnsi="Tahoma" w:cs="Tahoma"/>
      <w:color w:val="000000"/>
      <w:sz w:val="24"/>
      <w:szCs w:val="24"/>
      <w:lang w:eastAsia="en-US" w:bidi="th-TH"/>
    </w:rPr>
  </w:style>
  <w:style w:type="table" w:styleId="ColorfulShading-Accent6">
    <w:name w:val="Colorful Shading Accent 6"/>
    <w:basedOn w:val="TableNormal"/>
    <w:uiPriority w:val="71"/>
    <w:rsid w:val="008B7D61"/>
    <w:pPr>
      <w:spacing w:before="0" w:after="0" w:line="240" w:lineRule="auto"/>
    </w:pPr>
    <w:rPr>
      <w:rFonts w:ascii="Calibri" w:eastAsia="Calibri" w:hAnsi="Calibri" w:cs="Cordia New"/>
      <w:color w:val="000000"/>
      <w:sz w:val="20"/>
      <w:szCs w:val="20"/>
      <w:lang w:eastAsia="en-US" w:bidi="th-TH"/>
    </w:rPr>
    <w:tblPr>
      <w:tblStyleRowBandSize w:val="1"/>
      <w:tblStyleColBandSize w:val="1"/>
      <w:tblBorders>
        <w:top w:val="single" w:sz="24" w:space="0" w:color="4BACC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FFFFF"/>
        <w:insideV w:val="single" w:sz="4" w:space="0" w:color="FFFFFF"/>
      </w:tblBorders>
    </w:tblPr>
    <w:tcPr>
      <w:shd w:val="clear" w:color="auto" w:fill="FEF4EC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b/>
        <w:bCs/>
        <w:color w:val="FFFFFF"/>
      </w:rPr>
      <w:tblPr/>
      <w:tcPr>
        <w:tcBorders>
          <w:top w:val="single" w:sz="6" w:space="0" w:color="FFFFFF"/>
        </w:tcBorders>
        <w:shd w:val="clear" w:color="auto" w:fill="B65608"/>
      </w:tcPr>
    </w:tblStylePr>
    <w:tblStylePr w:type="fir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single" w:sz="4" w:space="0" w:color="B65608"/>
          <w:insideV w:val="nil"/>
        </w:tcBorders>
        <w:shd w:val="clear" w:color="auto" w:fill="B65608"/>
      </w:tcPr>
    </w:tblStylePr>
    <w:tblStylePr w:type="lastCol">
      <w:rPr>
        <w:color w:val="FFFFFF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CAA2"/>
      </w:tcPr>
    </w:tblStylePr>
    <w:tblStylePr w:type="neCell">
      <w:rPr>
        <w:color w:val="000000"/>
      </w:rPr>
    </w:tblStylePr>
    <w:tblStylePr w:type="nwCell">
      <w:rPr>
        <w:color w:val="000000"/>
      </w:r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11768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5855BC"/>
    <w:rPr>
      <w:color w:val="6C606A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09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478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86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39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59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07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6.jpeg"/><Relationship Id="rId63" Type="http://schemas.openxmlformats.org/officeDocument/2006/relationships/image" Target="media/image50.jpeg"/><Relationship Id="rId68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customXml" Target="../customXml/item2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9.jpeg"/><Relationship Id="rId40" Type="http://schemas.openxmlformats.org/officeDocument/2006/relationships/image" Target="media/image28.jpeg"/><Relationship Id="rId45" Type="http://schemas.openxmlformats.org/officeDocument/2006/relationships/image" Target="media/image32.jpeg"/><Relationship Id="rId53" Type="http://schemas.openxmlformats.org/officeDocument/2006/relationships/image" Target="media/image42.jpeg"/><Relationship Id="rId58" Type="http://schemas.openxmlformats.org/officeDocument/2006/relationships/image" Target="media/image45.jpeg"/><Relationship Id="rId66" Type="http://schemas.openxmlformats.org/officeDocument/2006/relationships/header" Target="header1.xml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4.jpeg"/><Relationship Id="rId43" Type="http://schemas.openxmlformats.org/officeDocument/2006/relationships/image" Target="media/image30.jpeg"/><Relationship Id="rId48" Type="http://schemas.openxmlformats.org/officeDocument/2006/relationships/image" Target="media/image37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glossaryDocument" Target="glossary/document.xml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46" Type="http://schemas.openxmlformats.org/officeDocument/2006/relationships/image" Target="media/image35.jpeg"/><Relationship Id="rId59" Type="http://schemas.openxmlformats.org/officeDocument/2006/relationships/image" Target="media/image46.jpeg"/><Relationship Id="rId67" Type="http://schemas.openxmlformats.org/officeDocument/2006/relationships/footer" Target="footer1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3.jpeg"/><Relationship Id="rId62" Type="http://schemas.openxmlformats.org/officeDocument/2006/relationships/image" Target="media/image47.jpeg"/><Relationship Id="rId7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png"/><Relationship Id="rId36" Type="http://schemas.openxmlformats.org/officeDocument/2006/relationships/image" Target="media/image25.png"/><Relationship Id="rId49" Type="http://schemas.openxmlformats.org/officeDocument/2006/relationships/image" Target="media/image38.jpeg"/><Relationship Id="rId57" Type="http://schemas.openxmlformats.org/officeDocument/2006/relationships/image" Target="media/image49.jpeg"/><Relationship Id="rId10" Type="http://schemas.openxmlformats.org/officeDocument/2006/relationships/image" Target="media/image2.jpg"/><Relationship Id="rId31" Type="http://schemas.openxmlformats.org/officeDocument/2006/relationships/image" Target="media/image22.jpeg"/><Relationship Id="rId44" Type="http://schemas.openxmlformats.org/officeDocument/2006/relationships/image" Target="media/image31.jpeg"/><Relationship Id="rId52" Type="http://schemas.openxmlformats.org/officeDocument/2006/relationships/image" Target="media/image41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tyles" Target="style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27.jpeg"/><Relationship Id="rId34" Type="http://schemas.openxmlformats.org/officeDocument/2006/relationships/image" Target="media/image2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ing\AppData\Roaming\Microsoft\Templates\Banded%20design%20(blank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F52C2AA64DE54FAFAEFE71E5095A208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F42C769-2DA7-41EE-890A-F67FC7EFCF08}"/>
      </w:docPartPr>
      <w:docPartBody>
        <w:p w:rsidR="00923250" w:rsidRDefault="00BD6D5D" w:rsidP="00BD6D5D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6EC62CA136B479297C469854AAB308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2663D49-C720-40B9-8028-AEBE60FF9B0F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F3C1352395E34C2EBB54434770460CB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C10597C-1B1C-469D-A741-0310771E4020}"/>
      </w:docPartPr>
      <w:docPartBody>
        <w:p w:rsidR="008A4255" w:rsidRDefault="008A4255" w:rsidP="008A425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62F08887C07E455CA0AA6E21074C85C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DE6D167E-3A2A-41C2-8E65-4FE7BA38718B}"/>
      </w:docPartPr>
      <w:docPartBody>
        <w:p w:rsidR="003E1E57" w:rsidRDefault="003E1E57" w:rsidP="003E1E57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B0FE066842A74F1DB2333B37C577CD3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22B8E2E3-31A6-4E9F-B66A-DBD112DCBBE5}"/>
      </w:docPartPr>
      <w:docPartBody>
        <w:p w:rsidR="009B06B7" w:rsidRDefault="009B06B7" w:rsidP="009B06B7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A4F671BDE2334F2D9EB09251D5110115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67F3A72-98ED-4A13-A9F4-8658C0A6FA0C}"/>
      </w:docPartPr>
      <w:docPartBody>
        <w:p w:rsidR="00A32A89" w:rsidRDefault="00F57C05" w:rsidP="00F57C0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3E2CFE31669E47ABBC33D2D28E797B0A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C2785D1-CDA3-4798-8E40-3B84DBB42D8C}"/>
      </w:docPartPr>
      <w:docPartBody>
        <w:p w:rsidR="00445387" w:rsidRDefault="00CD1335" w:rsidP="00CD1335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68F41F837C8F4AEDAA707D1CDA881FA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E2EFE73-EB2E-4425-AC35-C9793E67BDA2}"/>
      </w:docPartPr>
      <w:docPartBody>
        <w:p w:rsidR="00E9757F" w:rsidRDefault="00E9757F" w:rsidP="00E9757F">
          <w:r w:rsidRPr="008B0F71">
            <w:rPr>
              <w:rStyle w:val="PlaceholderText"/>
            </w:rPr>
            <w:t>Choose an item.</w:t>
          </w:r>
        </w:p>
      </w:docPartBody>
    </w:docPart>
    <w:docPart>
      <w:docPartPr>
        <w:name w:val="7BD54A2AF34E46D9A52302BA39637B5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D556F5B-B2FC-4742-84B4-F846FD7ABF82}"/>
      </w:docPartPr>
      <w:docPartBody>
        <w:p w:rsidR="00E9757F" w:rsidRDefault="00E9757F" w:rsidP="00E9757F"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D16E485D865B4A33B8BCFE59B45D960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BC2A663-DC4A-49BE-B07B-C42DD35C4E1A}"/>
      </w:docPartPr>
      <w:docPartBody>
        <w:p w:rsidR="00E9757F" w:rsidRDefault="00E9757F" w:rsidP="00E9757F">
          <w:r w:rsidRPr="00EC03B3">
            <w:rPr>
              <w:rStyle w:val="PlaceholderText"/>
              <w:rFonts w:asciiTheme="minorBidi" w:hAnsiTheme="minorBidi"/>
              <w:sz w:val="26"/>
              <w:szCs w:val="26"/>
            </w:rPr>
            <w:t>Choose an item.</w:t>
          </w:r>
        </w:p>
      </w:docPartBody>
    </w:docPart>
    <w:docPart>
      <w:docPartPr>
        <w:name w:val="FFEA284889824D6DB70B89181158600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A978C4D-8BA2-4ECF-8C8B-D9FA23377060}"/>
      </w:docPartPr>
      <w:docPartBody>
        <w:p w:rsidR="00E9757F" w:rsidRDefault="00E9757F" w:rsidP="00E9757F">
          <w:r w:rsidRPr="00BE1CA9">
            <w:rPr>
              <w:rStyle w:val="PlaceholderText"/>
              <w:sz w:val="28"/>
            </w:rPr>
            <w:t>Choose an item.</w:t>
          </w:r>
        </w:p>
      </w:docPartBody>
    </w:docPart>
    <w:docPart>
      <w:docPartPr>
        <w:name w:val="AE9B14F93F95404685DA1E1A570B48F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326E6713-1B34-4705-BD46-62F767299979}"/>
      </w:docPartPr>
      <w:docPartBody>
        <w:p w:rsidR="00E9757F" w:rsidRDefault="00E9757F" w:rsidP="00E9757F">
          <w:r w:rsidRPr="008B0F71">
            <w:rPr>
              <w:rStyle w:val="PlaceholderText"/>
            </w:rPr>
            <w:t>Choose an item.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563B2"/>
    <w:rsid w:val="00006363"/>
    <w:rsid w:val="0001012B"/>
    <w:rsid w:val="00040AD9"/>
    <w:rsid w:val="0005054F"/>
    <w:rsid w:val="00055768"/>
    <w:rsid w:val="00057470"/>
    <w:rsid w:val="000575E9"/>
    <w:rsid w:val="00080B8A"/>
    <w:rsid w:val="000A732A"/>
    <w:rsid w:val="000E6FFE"/>
    <w:rsid w:val="0010722D"/>
    <w:rsid w:val="00130CE5"/>
    <w:rsid w:val="001517CB"/>
    <w:rsid w:val="00182320"/>
    <w:rsid w:val="00187B83"/>
    <w:rsid w:val="001A4491"/>
    <w:rsid w:val="001A44E8"/>
    <w:rsid w:val="001E41F6"/>
    <w:rsid w:val="00212B84"/>
    <w:rsid w:val="002407BA"/>
    <w:rsid w:val="002472EE"/>
    <w:rsid w:val="002915B5"/>
    <w:rsid w:val="002E2892"/>
    <w:rsid w:val="002F184C"/>
    <w:rsid w:val="0036107D"/>
    <w:rsid w:val="0036500D"/>
    <w:rsid w:val="00374B72"/>
    <w:rsid w:val="003B1BD2"/>
    <w:rsid w:val="003E1445"/>
    <w:rsid w:val="003E1E57"/>
    <w:rsid w:val="003E40BF"/>
    <w:rsid w:val="00445387"/>
    <w:rsid w:val="004563B2"/>
    <w:rsid w:val="00461FAF"/>
    <w:rsid w:val="004732D8"/>
    <w:rsid w:val="00477BC8"/>
    <w:rsid w:val="00494A9D"/>
    <w:rsid w:val="00497924"/>
    <w:rsid w:val="004D58EA"/>
    <w:rsid w:val="004E0814"/>
    <w:rsid w:val="0051177C"/>
    <w:rsid w:val="00553BB0"/>
    <w:rsid w:val="005A333D"/>
    <w:rsid w:val="005A7777"/>
    <w:rsid w:val="005B4761"/>
    <w:rsid w:val="00611CA4"/>
    <w:rsid w:val="00612360"/>
    <w:rsid w:val="00644A29"/>
    <w:rsid w:val="006644ED"/>
    <w:rsid w:val="006A4A06"/>
    <w:rsid w:val="006C7E01"/>
    <w:rsid w:val="006F3F27"/>
    <w:rsid w:val="007346DD"/>
    <w:rsid w:val="0076666B"/>
    <w:rsid w:val="00770373"/>
    <w:rsid w:val="007A4A2D"/>
    <w:rsid w:val="007B58EB"/>
    <w:rsid w:val="007D57B9"/>
    <w:rsid w:val="007F1B12"/>
    <w:rsid w:val="008113D4"/>
    <w:rsid w:val="00812FAB"/>
    <w:rsid w:val="00825C03"/>
    <w:rsid w:val="00832CA4"/>
    <w:rsid w:val="00836909"/>
    <w:rsid w:val="008738D5"/>
    <w:rsid w:val="008A4255"/>
    <w:rsid w:val="008A74C8"/>
    <w:rsid w:val="008B2168"/>
    <w:rsid w:val="008B2651"/>
    <w:rsid w:val="008B51D4"/>
    <w:rsid w:val="008D1434"/>
    <w:rsid w:val="009142E4"/>
    <w:rsid w:val="00923250"/>
    <w:rsid w:val="00927BB2"/>
    <w:rsid w:val="009337B0"/>
    <w:rsid w:val="00972808"/>
    <w:rsid w:val="00985E58"/>
    <w:rsid w:val="00987610"/>
    <w:rsid w:val="009A6108"/>
    <w:rsid w:val="009B06B7"/>
    <w:rsid w:val="009B188F"/>
    <w:rsid w:val="009B4370"/>
    <w:rsid w:val="009B5716"/>
    <w:rsid w:val="009D6484"/>
    <w:rsid w:val="00A117A9"/>
    <w:rsid w:val="00A32A89"/>
    <w:rsid w:val="00A5701D"/>
    <w:rsid w:val="00A70E70"/>
    <w:rsid w:val="00A94225"/>
    <w:rsid w:val="00AB300E"/>
    <w:rsid w:val="00B10243"/>
    <w:rsid w:val="00B277E2"/>
    <w:rsid w:val="00B36972"/>
    <w:rsid w:val="00B901C8"/>
    <w:rsid w:val="00B92DB2"/>
    <w:rsid w:val="00BC4C5E"/>
    <w:rsid w:val="00BD6D5D"/>
    <w:rsid w:val="00BE58EF"/>
    <w:rsid w:val="00C03B6A"/>
    <w:rsid w:val="00C306C5"/>
    <w:rsid w:val="00C67DD0"/>
    <w:rsid w:val="00C77A84"/>
    <w:rsid w:val="00CA341C"/>
    <w:rsid w:val="00CA73AA"/>
    <w:rsid w:val="00CC4039"/>
    <w:rsid w:val="00CC7CB9"/>
    <w:rsid w:val="00CD1335"/>
    <w:rsid w:val="00CD720A"/>
    <w:rsid w:val="00CE11A0"/>
    <w:rsid w:val="00D30A32"/>
    <w:rsid w:val="00D508D9"/>
    <w:rsid w:val="00D5234D"/>
    <w:rsid w:val="00D52A2C"/>
    <w:rsid w:val="00D74CC8"/>
    <w:rsid w:val="00D90677"/>
    <w:rsid w:val="00DF51BB"/>
    <w:rsid w:val="00E471C7"/>
    <w:rsid w:val="00E52CF4"/>
    <w:rsid w:val="00E9757F"/>
    <w:rsid w:val="00EC405E"/>
    <w:rsid w:val="00EF4D02"/>
    <w:rsid w:val="00EF5458"/>
    <w:rsid w:val="00EF6B05"/>
    <w:rsid w:val="00F57C05"/>
    <w:rsid w:val="00F8227D"/>
    <w:rsid w:val="00F9353A"/>
    <w:rsid w:val="00FA033C"/>
    <w:rsid w:val="00FD0683"/>
    <w:rsid w:val="00FD598C"/>
    <w:rsid w:val="00FE4418"/>
    <w:rsid w:val="00FE6D15"/>
    <w:rsid w:val="00FF41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E9757F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51.jpeg"/></Relationships>
</file>

<file path=word/theme/theme1.xml><?xml version="1.0" encoding="utf-8"?>
<a:theme xmlns:a="http://schemas.openxmlformats.org/drawingml/2006/main" name="Banded">
  <a:themeElements>
    <a:clrScheme name="Banded">
      <a:dk1>
        <a:srgbClr val="2C2C2C"/>
      </a:dk1>
      <a:lt1>
        <a:srgbClr val="FFFFFF"/>
      </a:lt1>
      <a:dk2>
        <a:srgbClr val="099BDD"/>
      </a:dk2>
      <a:lt2>
        <a:srgbClr val="F2F2F2"/>
      </a:lt2>
      <a:accent1>
        <a:srgbClr val="FFC000"/>
      </a:accent1>
      <a:accent2>
        <a:srgbClr val="A5D028"/>
      </a:accent2>
      <a:accent3>
        <a:srgbClr val="08CC78"/>
      </a:accent3>
      <a:accent4>
        <a:srgbClr val="F24099"/>
      </a:accent4>
      <a:accent5>
        <a:srgbClr val="828288"/>
      </a:accent5>
      <a:accent6>
        <a:srgbClr val="F56617"/>
      </a:accent6>
      <a:hlink>
        <a:srgbClr val="005DBA"/>
      </a:hlink>
      <a:folHlink>
        <a:srgbClr val="6C606A"/>
      </a:folHlink>
    </a:clrScheme>
    <a:fontScheme name="Banded">
      <a:maj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 panose="020B0503020204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Banded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120000"/>
                <a:lumMod val="107000"/>
              </a:schemeClr>
            </a:gs>
            <a:gs pos="50000">
              <a:schemeClr val="phClr">
                <a:tint val="70000"/>
                <a:satMod val="124000"/>
                <a:lumMod val="103000"/>
              </a:schemeClr>
            </a:gs>
            <a:gs pos="100000">
              <a:schemeClr val="phClr">
                <a:tint val="85000"/>
                <a:satMod val="12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5000"/>
                <a:shade val="98000"/>
                <a:satMod val="110000"/>
                <a:lumMod val="103000"/>
              </a:schemeClr>
            </a:gs>
            <a:gs pos="50000">
              <a:schemeClr val="phClr">
                <a:shade val="85000"/>
                <a:satMod val="105000"/>
                <a:lumMod val="100000"/>
              </a:schemeClr>
            </a:gs>
            <a:gs pos="100000">
              <a:schemeClr val="phClr">
                <a:shade val="60000"/>
                <a:satMod val="120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5875" dir="5400000" algn="ctr" rotWithShape="0">
              <a:srgbClr val="000000">
                <a:alpha val="68000"/>
              </a:srgbClr>
            </a:outerShdw>
          </a:effectLst>
        </a:effectStyle>
        <a:effectStyle>
          <a:effectLst>
            <a:outerShdw blurRad="88900" dist="2794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/>
              <a:schemeClr val="phClr">
                <a:shade val="91000"/>
                <a:satMod val="105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100000"/>
                <a:shade val="0"/>
                <a:satMod val="100000"/>
              </a:schemeClr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Banded" id="{98DFF888-2449-4D28-977C-6306C017633E}" vid="{9792607F-9579-4224-82FF-9C88C3E1E53D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SelectedStyle="\APA.XSL" StyleName="APA">
  <b:Source>
    <b:Tag>RSt01</b:Tag>
    <b:SourceType>Book</b:SourceType>
    <b:Guid>{7AD77338-905D-470F-B1E0-188E68B0C2E5}</b:Guid>
    <b:Author>
      <b:Author>
        <b:NameList>
          <b:Person>
            <b:Last>Stair</b:Last>
            <b:First>R</b:First>
          </b:Person>
          <b:Person>
            <b:Last>Reynolds</b:Last>
            <b:First>G.</b:First>
          </b:Person>
        </b:NameList>
      </b:Author>
    </b:Author>
    <b:Title>Principles of Information Systems</b:Title>
    <b:Year>2001</b:Year>
    <b:City>Boston</b:City>
    <b:Publisher>Course Technology</b:Publisher>
    <b:RefOrder>1</b:RefOrder>
  </b:Source>
  <b:Source>
    <b:Tag>Kro09</b:Tag>
    <b:SourceType>Book</b:SourceType>
    <b:Guid>{BECAF388-DFB8-4ECD-A8A7-68C152322225}</b:Guid>
    <b:Author>
      <b:Author>
        <b:NameList>
          <b:Person>
            <b:Last>Kroenke</b:Last>
            <b:First>D.</b:First>
          </b:Person>
          <b:Person>
            <b:Last>Auer</b:Last>
            <b:First>D.</b:First>
          </b:Person>
        </b:NameList>
      </b:Author>
    </b:Author>
    <b:Year>2009</b:Year>
    <b:Title>Database Concepts</b:Title>
    <b:City>New Jersey</b:City>
    <b:Publisher>Prentice Hall</b:Publisher>
    <b:RefOrder>2</b:RefOrder>
  </b:Source>
</b:Sourc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Props1.xml><?xml version="1.0" encoding="utf-8"?>
<ds:datastoreItem xmlns:ds="http://schemas.openxmlformats.org/officeDocument/2006/customXml" ds:itemID="{FC7035FE-32BC-4A48-9876-38B290B5972E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F740C13-C6A2-43D3-86C5-4CBB969C2CB1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Banded design (blank)</Template>
  <TotalTime>2</TotalTime>
  <Pages>12</Pages>
  <Words>2773</Words>
  <Characters>15808</Characters>
  <Application>Microsoft Office Word</Application>
  <DocSecurity>0</DocSecurity>
  <Lines>131</Lines>
  <Paragraphs>37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Jing</dc:creator>
  <cp:keywords/>
  <cp:lastModifiedBy>SUN SMILE WORLD</cp:lastModifiedBy>
  <cp:revision>2</cp:revision>
  <cp:lastPrinted>2021-11-20T12:59:00Z</cp:lastPrinted>
  <dcterms:created xsi:type="dcterms:W3CDTF">2022-03-23T03:15:00Z</dcterms:created>
  <dcterms:modified xsi:type="dcterms:W3CDTF">2022-03-23T03:15:00Z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TC037499679991</vt:lpwstr>
  </property>
</Properties>
</file>